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E8AA7" w14:textId="52F7CBFB" w:rsidR="00B33192" w:rsidRDefault="00A03E99" w:rsidP="00101B65">
      <w:pPr>
        <w:pStyle w:val="a"/>
        <w:numPr>
          <w:ilvl w:val="0"/>
          <w:numId w:val="0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/>
          <w:sz w:val="24"/>
          <w:szCs w:val="24"/>
        </w:rPr>
        <w:t>[</w:t>
      </w:r>
      <w:proofErr w:type="spellStart"/>
      <w:r w:rsidR="008B61C5">
        <w:rPr>
          <w:rFonts w:asciiTheme="minorEastAsia" w:eastAsiaTheme="minorEastAsia" w:hAnsiTheme="minorEastAsia" w:hint="eastAsia"/>
          <w:sz w:val="24"/>
          <w:szCs w:val="24"/>
        </w:rPr>
        <w:t>페이북</w:t>
      </w:r>
      <w:proofErr w:type="spellEnd"/>
      <w:r w:rsidR="008B61C5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proofErr w:type="spellStart"/>
      <w:r w:rsidR="008B61C5">
        <w:rPr>
          <w:rFonts w:asciiTheme="minorEastAsia" w:eastAsiaTheme="minorEastAsia" w:hAnsiTheme="minorEastAsia" w:hint="eastAsia"/>
          <w:sz w:val="24"/>
          <w:szCs w:val="24"/>
        </w:rPr>
        <w:t>리더스</w:t>
      </w:r>
      <w:proofErr w:type="spellEnd"/>
      <w:r w:rsidR="008B61C5">
        <w:rPr>
          <w:rFonts w:asciiTheme="minorEastAsia" w:eastAsiaTheme="minorEastAsia" w:hAnsiTheme="minorEastAsia" w:hint="eastAsia"/>
          <w:sz w:val="24"/>
          <w:szCs w:val="24"/>
        </w:rPr>
        <w:t xml:space="preserve"> 지원서</w:t>
      </w:r>
      <w:r>
        <w:rPr>
          <w:rFonts w:asciiTheme="minorEastAsia" w:eastAsiaTheme="minorEastAsia" w:hAnsiTheme="minorEastAsia" w:hint="eastAsia"/>
          <w:sz w:val="24"/>
          <w:szCs w:val="24"/>
        </w:rPr>
        <w:t>]</w:t>
      </w:r>
    </w:p>
    <w:p w14:paraId="3C86BD93" w14:textId="407D2E5C" w:rsidR="008B61C5" w:rsidRDefault="00563CBD" w:rsidP="008B61C5">
      <w:pPr>
        <w:pStyle w:val="a"/>
        <w:numPr>
          <w:ilvl w:val="0"/>
          <w:numId w:val="29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이름</w:t>
      </w:r>
    </w:p>
    <w:p w14:paraId="1D6867B9" w14:textId="77777777" w:rsidR="00A03E99" w:rsidRDefault="00A03E99" w:rsidP="00A03E99">
      <w:pPr>
        <w:pStyle w:val="a"/>
        <w:numPr>
          <w:ilvl w:val="0"/>
          <w:numId w:val="0"/>
        </w:numPr>
        <w:spacing w:line="240" w:lineRule="auto"/>
        <w:ind w:left="760"/>
        <w:rPr>
          <w:rFonts w:asciiTheme="minorEastAsia" w:eastAsiaTheme="minorEastAsia" w:hAnsiTheme="minorEastAsia" w:hint="eastAsia"/>
          <w:sz w:val="24"/>
          <w:szCs w:val="24"/>
        </w:rPr>
      </w:pPr>
    </w:p>
    <w:p w14:paraId="5EC237EC" w14:textId="57519C11" w:rsidR="00A03E99" w:rsidRDefault="00563CBD" w:rsidP="00A03E99">
      <w:pPr>
        <w:pStyle w:val="a"/>
        <w:numPr>
          <w:ilvl w:val="0"/>
          <w:numId w:val="29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연락처</w:t>
      </w:r>
    </w:p>
    <w:p w14:paraId="70DD196E" w14:textId="77777777" w:rsidR="00A03E99" w:rsidRPr="00A03E99" w:rsidRDefault="00A03E99" w:rsidP="00A03E99">
      <w:pPr>
        <w:pStyle w:val="a"/>
        <w:numPr>
          <w:ilvl w:val="0"/>
          <w:numId w:val="0"/>
        </w:numPr>
        <w:spacing w:line="240" w:lineRule="auto"/>
        <w:rPr>
          <w:rFonts w:asciiTheme="minorEastAsia" w:eastAsiaTheme="minorEastAsia" w:hAnsiTheme="minorEastAsia" w:hint="eastAsia"/>
          <w:sz w:val="24"/>
          <w:szCs w:val="24"/>
        </w:rPr>
      </w:pPr>
    </w:p>
    <w:p w14:paraId="6BDE559E" w14:textId="53EB9944" w:rsidR="00563CBD" w:rsidRDefault="00563CBD" w:rsidP="008B61C5">
      <w:pPr>
        <w:pStyle w:val="a"/>
        <w:numPr>
          <w:ilvl w:val="0"/>
          <w:numId w:val="29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주소</w:t>
      </w:r>
    </w:p>
    <w:p w14:paraId="106399B3" w14:textId="77777777" w:rsidR="00A03E99" w:rsidRDefault="00A03E99" w:rsidP="00A03E99">
      <w:pPr>
        <w:pStyle w:val="a"/>
        <w:numPr>
          <w:ilvl w:val="0"/>
          <w:numId w:val="0"/>
        </w:numPr>
        <w:spacing w:line="240" w:lineRule="auto"/>
        <w:rPr>
          <w:rFonts w:asciiTheme="minorEastAsia" w:eastAsiaTheme="minorEastAsia" w:hAnsiTheme="minorEastAsia" w:hint="eastAsia"/>
          <w:sz w:val="24"/>
          <w:szCs w:val="24"/>
        </w:rPr>
      </w:pPr>
    </w:p>
    <w:p w14:paraId="75F31E07" w14:textId="67172C89" w:rsidR="00563CBD" w:rsidRDefault="00563CBD" w:rsidP="005011DF">
      <w:pPr>
        <w:pStyle w:val="a"/>
        <w:numPr>
          <w:ilvl w:val="0"/>
          <w:numId w:val="29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proofErr w:type="gramStart"/>
      <w:r>
        <w:rPr>
          <w:rFonts w:asciiTheme="minorEastAsia" w:eastAsiaTheme="minorEastAsia" w:hAnsiTheme="minorEastAsia" w:hint="eastAsia"/>
          <w:sz w:val="24"/>
          <w:szCs w:val="24"/>
        </w:rPr>
        <w:t>대학교</w:t>
      </w:r>
      <w:r w:rsidR="005011DF">
        <w:rPr>
          <w:rFonts w:asciiTheme="minorEastAsia" w:eastAsiaTheme="minorEastAsia" w:hAnsiTheme="minorEastAsia"/>
          <w:sz w:val="24"/>
          <w:szCs w:val="24"/>
        </w:rPr>
        <w:t xml:space="preserve"> /</w:t>
      </w:r>
      <w:proofErr w:type="gramEnd"/>
      <w:r w:rsidR="005011DF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="005011DF">
        <w:rPr>
          <w:rFonts w:asciiTheme="minorEastAsia" w:eastAsiaTheme="minorEastAsia" w:hAnsiTheme="minorEastAsia" w:hint="eastAsia"/>
          <w:sz w:val="24"/>
          <w:szCs w:val="24"/>
        </w:rPr>
        <w:t xml:space="preserve">전공 </w:t>
      </w:r>
      <w:r w:rsidR="005011DF">
        <w:rPr>
          <w:rFonts w:asciiTheme="minorEastAsia" w:eastAsiaTheme="minorEastAsia" w:hAnsiTheme="minorEastAsia"/>
          <w:sz w:val="24"/>
          <w:szCs w:val="24"/>
        </w:rPr>
        <w:t xml:space="preserve">/ </w:t>
      </w:r>
      <w:r w:rsidR="005011DF">
        <w:rPr>
          <w:rFonts w:asciiTheme="minorEastAsia" w:eastAsiaTheme="minorEastAsia" w:hAnsiTheme="minorEastAsia" w:hint="eastAsia"/>
          <w:sz w:val="24"/>
          <w:szCs w:val="24"/>
        </w:rPr>
        <w:t>학년</w:t>
      </w:r>
    </w:p>
    <w:p w14:paraId="7F14817F" w14:textId="77777777" w:rsidR="00A03E99" w:rsidRPr="005011DF" w:rsidRDefault="00A03E99" w:rsidP="00A03E99">
      <w:pPr>
        <w:pStyle w:val="a"/>
        <w:numPr>
          <w:ilvl w:val="0"/>
          <w:numId w:val="0"/>
        </w:numPr>
        <w:spacing w:line="240" w:lineRule="auto"/>
        <w:rPr>
          <w:rFonts w:asciiTheme="minorEastAsia" w:eastAsiaTheme="minorEastAsia" w:hAnsiTheme="minorEastAsia" w:hint="eastAsia"/>
          <w:sz w:val="24"/>
          <w:szCs w:val="24"/>
        </w:rPr>
      </w:pPr>
    </w:p>
    <w:p w14:paraId="3273D90B" w14:textId="5F125A0F" w:rsidR="00563CBD" w:rsidRDefault="00563CBD" w:rsidP="008B61C5">
      <w:pPr>
        <w:pStyle w:val="a"/>
        <w:numPr>
          <w:ilvl w:val="0"/>
          <w:numId w:val="29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이메일 주소</w:t>
      </w:r>
    </w:p>
    <w:p w14:paraId="5E15E0A4" w14:textId="77777777" w:rsidR="00A03E99" w:rsidRDefault="00A03E99" w:rsidP="00A03E99">
      <w:pPr>
        <w:pStyle w:val="a"/>
        <w:numPr>
          <w:ilvl w:val="0"/>
          <w:numId w:val="0"/>
        </w:numPr>
        <w:spacing w:line="240" w:lineRule="auto"/>
        <w:rPr>
          <w:rFonts w:asciiTheme="minorEastAsia" w:eastAsiaTheme="minorEastAsia" w:hAnsiTheme="minorEastAsia" w:hint="eastAsia"/>
          <w:sz w:val="24"/>
          <w:szCs w:val="24"/>
        </w:rPr>
      </w:pPr>
    </w:p>
    <w:p w14:paraId="11014B45" w14:textId="2EA0AED1" w:rsidR="00563CBD" w:rsidRDefault="00563CBD" w:rsidP="008B61C5">
      <w:pPr>
        <w:pStyle w:val="a"/>
        <w:numPr>
          <w:ilvl w:val="0"/>
          <w:numId w:val="29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운영중인</w:t>
      </w:r>
      <w:r>
        <w:rPr>
          <w:rFonts w:asciiTheme="minorEastAsia" w:eastAsiaTheme="minorEastAsia" w:hAnsiTheme="minorEastAsia"/>
          <w:sz w:val="24"/>
          <w:szCs w:val="24"/>
        </w:rPr>
        <w:t xml:space="preserve"> SNS(</w:t>
      </w:r>
      <w:r>
        <w:rPr>
          <w:rFonts w:asciiTheme="minorEastAsia" w:eastAsiaTheme="minorEastAsia" w:hAnsiTheme="minorEastAsia" w:hint="eastAsia"/>
          <w:sz w:val="24"/>
          <w:szCs w:val="24"/>
        </w:rPr>
        <w:t>블로그,</w:t>
      </w:r>
      <w:r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  <w:szCs w:val="24"/>
        </w:rPr>
        <w:t>인스타그램,</w:t>
      </w:r>
      <w:r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  <w:szCs w:val="24"/>
        </w:rPr>
        <w:t>페이스북,</w:t>
      </w:r>
      <w:r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  <w:szCs w:val="24"/>
        </w:rPr>
        <w:t>유튜브 등)</w:t>
      </w:r>
      <w:r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  <w:szCs w:val="24"/>
        </w:rPr>
        <w:t>주소</w:t>
      </w:r>
    </w:p>
    <w:p w14:paraId="655F4DD5" w14:textId="77777777" w:rsidR="00A03E99" w:rsidRDefault="00A03E99" w:rsidP="00A03E99">
      <w:pPr>
        <w:pStyle w:val="a"/>
        <w:numPr>
          <w:ilvl w:val="0"/>
          <w:numId w:val="0"/>
        </w:numPr>
        <w:spacing w:line="240" w:lineRule="auto"/>
        <w:rPr>
          <w:rFonts w:asciiTheme="minorEastAsia" w:eastAsiaTheme="minorEastAsia" w:hAnsiTheme="minorEastAsia" w:hint="eastAsia"/>
          <w:sz w:val="24"/>
          <w:szCs w:val="24"/>
        </w:rPr>
      </w:pPr>
    </w:p>
    <w:p w14:paraId="24C371FC" w14:textId="08F7FCDA" w:rsidR="008B61C5" w:rsidRDefault="00563CBD" w:rsidP="008B61C5">
      <w:pPr>
        <w:pStyle w:val="a"/>
        <w:numPr>
          <w:ilvl w:val="0"/>
          <w:numId w:val="29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proofErr w:type="spellStart"/>
      <w:r>
        <w:rPr>
          <w:rFonts w:asciiTheme="minorEastAsia" w:eastAsiaTheme="minorEastAsia" w:hAnsiTheme="minorEastAsia" w:hint="eastAsia"/>
          <w:sz w:val="24"/>
          <w:szCs w:val="24"/>
        </w:rPr>
        <w:t>페이북</w:t>
      </w:r>
      <w:proofErr w:type="spellEnd"/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sz w:val="24"/>
          <w:szCs w:val="24"/>
        </w:rPr>
        <w:t>리더스에</w:t>
      </w:r>
      <w:proofErr w:type="spellEnd"/>
      <w:r>
        <w:rPr>
          <w:rFonts w:asciiTheme="minorEastAsia" w:eastAsiaTheme="minorEastAsia" w:hAnsiTheme="minorEastAsia" w:hint="eastAsia"/>
          <w:sz w:val="24"/>
          <w:szCs w:val="24"/>
        </w:rPr>
        <w:t xml:space="preserve"> 지원해주신 이유를 적어주세요</w:t>
      </w:r>
      <w:r w:rsidR="00FE437A">
        <w:rPr>
          <w:rFonts w:asciiTheme="minorEastAsia" w:eastAsiaTheme="minorEastAsia" w:hAnsiTheme="minorEastAsia" w:hint="eastAsia"/>
          <w:sz w:val="24"/>
          <w:szCs w:val="24"/>
        </w:rPr>
        <w:t>.</w:t>
      </w:r>
    </w:p>
    <w:p w14:paraId="2CABEE7E" w14:textId="77777777" w:rsidR="00A03E99" w:rsidRDefault="00A03E99" w:rsidP="00A03E99">
      <w:pPr>
        <w:pStyle w:val="a"/>
        <w:numPr>
          <w:ilvl w:val="0"/>
          <w:numId w:val="0"/>
        </w:numPr>
        <w:spacing w:line="240" w:lineRule="auto"/>
        <w:rPr>
          <w:rFonts w:asciiTheme="minorEastAsia" w:eastAsiaTheme="minorEastAsia" w:hAnsiTheme="minorEastAsia" w:hint="eastAsia"/>
          <w:sz w:val="24"/>
          <w:szCs w:val="24"/>
        </w:rPr>
      </w:pPr>
    </w:p>
    <w:p w14:paraId="28D72B4D" w14:textId="605D7BB5" w:rsidR="00A03E99" w:rsidRPr="00A03E99" w:rsidRDefault="00563CBD" w:rsidP="00A03E99">
      <w:pPr>
        <w:pStyle w:val="a"/>
        <w:numPr>
          <w:ilvl w:val="0"/>
          <w:numId w:val="29"/>
        </w:numPr>
        <w:spacing w:line="240" w:lineRule="auto"/>
        <w:rPr>
          <w:rFonts w:asciiTheme="minorEastAsia" w:eastAsiaTheme="minorEastAsia" w:hAnsiTheme="minorEastAsia" w:hint="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sz w:val="24"/>
          <w:szCs w:val="24"/>
        </w:rPr>
        <w:t>페이북을</w:t>
      </w:r>
      <w:proofErr w:type="spellEnd"/>
      <w:r>
        <w:rPr>
          <w:rFonts w:asciiTheme="minorEastAsia" w:eastAsiaTheme="minorEastAsia" w:hAnsiTheme="minorEastAsia" w:hint="eastAsia"/>
          <w:sz w:val="24"/>
          <w:szCs w:val="24"/>
        </w:rPr>
        <w:t xml:space="preserve"> 이용해본 적이 </w:t>
      </w:r>
      <w:proofErr w:type="spellStart"/>
      <w:r>
        <w:rPr>
          <w:rFonts w:asciiTheme="minorEastAsia" w:eastAsiaTheme="minorEastAsia" w:hAnsiTheme="minorEastAsia" w:hint="eastAsia"/>
          <w:sz w:val="24"/>
          <w:szCs w:val="24"/>
        </w:rPr>
        <w:t>있으신가요</w:t>
      </w:r>
      <w:proofErr w:type="spellEnd"/>
      <w:r>
        <w:rPr>
          <w:rFonts w:asciiTheme="minorEastAsia" w:eastAsiaTheme="minorEastAsia" w:hAnsiTheme="minorEastAsia" w:hint="eastAsia"/>
          <w:sz w:val="24"/>
          <w:szCs w:val="24"/>
        </w:rPr>
        <w:t>?</w:t>
      </w:r>
    </w:p>
    <w:p w14:paraId="022A55A4" w14:textId="6794F497" w:rsidR="00563CBD" w:rsidRDefault="00A03E99" w:rsidP="00563CBD">
      <w:pPr>
        <w:pStyle w:val="a"/>
        <w:numPr>
          <w:ilvl w:val="0"/>
          <w:numId w:val="0"/>
        </w:numPr>
        <w:spacing w:line="240" w:lineRule="auto"/>
        <w:ind w:left="76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/>
          <w:sz w:val="24"/>
          <w:szCs w:val="24"/>
        </w:rPr>
        <w:t>8</w:t>
      </w:r>
      <w:r w:rsidR="00563CBD">
        <w:rPr>
          <w:rFonts w:asciiTheme="minorEastAsia" w:eastAsiaTheme="minorEastAsia" w:hAnsiTheme="minorEastAsia"/>
          <w:sz w:val="24"/>
          <w:szCs w:val="24"/>
        </w:rPr>
        <w:t xml:space="preserve">-1. </w:t>
      </w:r>
      <w:r w:rsidR="00563CBD">
        <w:rPr>
          <w:rFonts w:asciiTheme="minorEastAsia" w:eastAsiaTheme="minorEastAsia" w:hAnsiTheme="minorEastAsia" w:hint="eastAsia"/>
          <w:sz w:val="24"/>
          <w:szCs w:val="24"/>
        </w:rPr>
        <w:t>이용해 본 적이 있다면 어떤 결제 방법을 사용해 보셨나요?</w:t>
      </w:r>
    </w:p>
    <w:p w14:paraId="3ED94494" w14:textId="4A4F0E6A" w:rsidR="00563CBD" w:rsidRDefault="00563CBD" w:rsidP="00563CBD">
      <w:pPr>
        <w:pStyle w:val="a"/>
        <w:numPr>
          <w:ilvl w:val="0"/>
          <w:numId w:val="32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온라인 결제 </w:t>
      </w:r>
      <w:r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="00FE437A"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/>
          <w:sz w:val="24"/>
          <w:szCs w:val="24"/>
        </w:rPr>
        <w:t xml:space="preserve">2) </w:t>
      </w:r>
      <w:r>
        <w:rPr>
          <w:rFonts w:asciiTheme="minorEastAsia" w:eastAsiaTheme="minorEastAsia" w:hAnsiTheme="minorEastAsia" w:hint="eastAsia"/>
          <w:sz w:val="24"/>
          <w:szCs w:val="24"/>
        </w:rPr>
        <w:t>오프라인 Q</w:t>
      </w:r>
      <w:r>
        <w:rPr>
          <w:rFonts w:asciiTheme="minorEastAsia" w:eastAsiaTheme="minorEastAsia" w:hAnsiTheme="minorEastAsia"/>
          <w:sz w:val="24"/>
          <w:szCs w:val="24"/>
        </w:rPr>
        <w:t>R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결제 </w:t>
      </w:r>
      <w:r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="00FE437A"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/>
          <w:sz w:val="24"/>
          <w:szCs w:val="24"/>
        </w:rPr>
        <w:t xml:space="preserve">3) </w:t>
      </w:r>
      <w:proofErr w:type="spellStart"/>
      <w:r>
        <w:rPr>
          <w:rFonts w:asciiTheme="minorEastAsia" w:eastAsiaTheme="minorEastAsia" w:hAnsiTheme="minorEastAsia" w:hint="eastAsia"/>
          <w:sz w:val="24"/>
          <w:szCs w:val="24"/>
        </w:rPr>
        <w:t>페이북머니</w:t>
      </w:r>
      <w:proofErr w:type="spellEnd"/>
      <w:r>
        <w:rPr>
          <w:rFonts w:asciiTheme="minorEastAsia" w:eastAsiaTheme="minorEastAsia" w:hAnsiTheme="minorEastAsia" w:hint="eastAsia"/>
          <w:sz w:val="24"/>
          <w:szCs w:val="24"/>
        </w:rPr>
        <w:t xml:space="preserve"> 결제</w:t>
      </w:r>
    </w:p>
    <w:p w14:paraId="52C0FC4E" w14:textId="78428AB2" w:rsidR="00563CBD" w:rsidRDefault="00A03E99" w:rsidP="00563CBD">
      <w:pPr>
        <w:pStyle w:val="a"/>
        <w:numPr>
          <w:ilvl w:val="0"/>
          <w:numId w:val="0"/>
        </w:numPr>
        <w:spacing w:line="240" w:lineRule="auto"/>
        <w:ind w:left="76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/>
          <w:sz w:val="24"/>
          <w:szCs w:val="24"/>
        </w:rPr>
        <w:t>8</w:t>
      </w:r>
      <w:r w:rsidR="00563CBD">
        <w:rPr>
          <w:rFonts w:asciiTheme="minorEastAsia" w:eastAsiaTheme="minorEastAsia" w:hAnsiTheme="minorEastAsia"/>
          <w:sz w:val="24"/>
          <w:szCs w:val="24"/>
        </w:rPr>
        <w:t xml:space="preserve">-2. </w:t>
      </w:r>
      <w:r w:rsidR="00563CBD">
        <w:rPr>
          <w:rFonts w:asciiTheme="minorEastAsia" w:eastAsiaTheme="minorEastAsia" w:hAnsiTheme="minorEastAsia" w:hint="eastAsia"/>
          <w:sz w:val="24"/>
          <w:szCs w:val="24"/>
        </w:rPr>
        <w:t>이용해 본 적이 없다면 주로 이용하는 결제 서비스는 어떤 것인가요</w:t>
      </w:r>
      <w:r w:rsidR="00563CBD">
        <w:rPr>
          <w:rFonts w:asciiTheme="minorEastAsia" w:eastAsiaTheme="minorEastAsia" w:hAnsiTheme="minorEastAsia"/>
          <w:sz w:val="24"/>
          <w:szCs w:val="24"/>
        </w:rPr>
        <w:t>?</w:t>
      </w:r>
    </w:p>
    <w:p w14:paraId="2943DEFE" w14:textId="7D5FB5C7" w:rsidR="00563CBD" w:rsidRDefault="00563CBD" w:rsidP="00563CBD">
      <w:pPr>
        <w:pStyle w:val="a"/>
        <w:numPr>
          <w:ilvl w:val="0"/>
          <w:numId w:val="34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삼성페이</w:t>
      </w:r>
      <w:r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="00FE437A"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/>
          <w:sz w:val="24"/>
          <w:szCs w:val="24"/>
        </w:rPr>
        <w:t xml:space="preserve">2) 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네이버페이 </w:t>
      </w:r>
      <w:r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="00FE437A"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/>
          <w:sz w:val="24"/>
          <w:szCs w:val="24"/>
        </w:rPr>
        <w:t xml:space="preserve">3) 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카카오페이 </w:t>
      </w:r>
      <w:r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="00FE437A"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/>
          <w:sz w:val="24"/>
          <w:szCs w:val="24"/>
        </w:rPr>
        <w:t xml:space="preserve">4) KB pay  </w:t>
      </w:r>
      <w:r w:rsidR="00FE437A"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/>
          <w:sz w:val="24"/>
          <w:szCs w:val="24"/>
        </w:rPr>
        <w:t xml:space="preserve">5) </w:t>
      </w:r>
      <w:r>
        <w:rPr>
          <w:rFonts w:asciiTheme="minorEastAsia" w:eastAsiaTheme="minorEastAsia" w:hAnsiTheme="minorEastAsia" w:hint="eastAsia"/>
          <w:sz w:val="24"/>
          <w:szCs w:val="24"/>
        </w:rPr>
        <w:t>기타</w:t>
      </w:r>
    </w:p>
    <w:p w14:paraId="5BCD8A21" w14:textId="77777777" w:rsidR="00A03E99" w:rsidRDefault="00A03E99" w:rsidP="00A03E99">
      <w:pPr>
        <w:pStyle w:val="a"/>
        <w:numPr>
          <w:ilvl w:val="0"/>
          <w:numId w:val="0"/>
        </w:numPr>
        <w:spacing w:line="240" w:lineRule="auto"/>
        <w:rPr>
          <w:rFonts w:asciiTheme="minorEastAsia" w:eastAsiaTheme="minorEastAsia" w:hAnsiTheme="minorEastAsia" w:hint="eastAsia"/>
          <w:sz w:val="24"/>
          <w:szCs w:val="24"/>
        </w:rPr>
      </w:pPr>
    </w:p>
    <w:p w14:paraId="3ED15BAA" w14:textId="7738F11F" w:rsidR="008B61C5" w:rsidRDefault="00563CBD" w:rsidP="008B61C5">
      <w:pPr>
        <w:pStyle w:val="a"/>
        <w:numPr>
          <w:ilvl w:val="0"/>
          <w:numId w:val="29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lastRenderedPageBreak/>
        <w:t>현재 사용하고 있는 카드</w:t>
      </w:r>
      <w:r w:rsidR="005011DF">
        <w:rPr>
          <w:rFonts w:asciiTheme="minorEastAsia" w:eastAsiaTheme="minorEastAsia" w:hAnsiTheme="minorEastAsia" w:hint="eastAsia"/>
          <w:sz w:val="24"/>
          <w:szCs w:val="24"/>
        </w:rPr>
        <w:t>를 모두 적어주세요</w:t>
      </w:r>
      <w:r w:rsidR="005011DF">
        <w:rPr>
          <w:rFonts w:asciiTheme="minorEastAsia" w:eastAsiaTheme="minorEastAsia" w:hAnsiTheme="minorEastAsia"/>
          <w:sz w:val="24"/>
          <w:szCs w:val="24"/>
        </w:rPr>
        <w:t>.</w:t>
      </w:r>
    </w:p>
    <w:p w14:paraId="5E8729FF" w14:textId="77777777" w:rsidR="00A03E99" w:rsidRDefault="00A03E99" w:rsidP="00A03E99">
      <w:pPr>
        <w:pStyle w:val="a"/>
        <w:numPr>
          <w:ilvl w:val="0"/>
          <w:numId w:val="0"/>
        </w:numPr>
        <w:spacing w:line="240" w:lineRule="auto"/>
        <w:ind w:left="400"/>
        <w:rPr>
          <w:rFonts w:asciiTheme="minorEastAsia" w:eastAsiaTheme="minorEastAsia" w:hAnsiTheme="minorEastAsia" w:hint="eastAsia"/>
          <w:sz w:val="24"/>
          <w:szCs w:val="24"/>
        </w:rPr>
      </w:pPr>
    </w:p>
    <w:p w14:paraId="2AF70968" w14:textId="55650756" w:rsidR="00A03E99" w:rsidRPr="00A03E99" w:rsidRDefault="005011DF" w:rsidP="00A03E99">
      <w:pPr>
        <w:pStyle w:val="a"/>
        <w:numPr>
          <w:ilvl w:val="0"/>
          <w:numId w:val="29"/>
        </w:numPr>
        <w:spacing w:line="240" w:lineRule="auto"/>
        <w:rPr>
          <w:rFonts w:asciiTheme="minorEastAsia" w:eastAsiaTheme="minorEastAsia" w:hAnsiTheme="minorEastAsia" w:hint="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카드를 주로 사용하는 곳이 어디인지 적어주세요.</w:t>
      </w:r>
    </w:p>
    <w:p w14:paraId="4064A741" w14:textId="1FD76010" w:rsidR="005011DF" w:rsidRDefault="005011DF" w:rsidP="005011DF">
      <w:pPr>
        <w:pStyle w:val="a"/>
        <w:numPr>
          <w:ilvl w:val="0"/>
          <w:numId w:val="0"/>
        </w:numPr>
        <w:spacing w:line="240" w:lineRule="auto"/>
        <w:ind w:left="76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(온라인 쇼핑몰,</w:t>
      </w:r>
      <w:r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sz w:val="24"/>
          <w:szCs w:val="24"/>
        </w:rPr>
        <w:t>배달앱</w:t>
      </w:r>
      <w:proofErr w:type="spellEnd"/>
      <w:r>
        <w:rPr>
          <w:rFonts w:asciiTheme="minorEastAsia" w:eastAsiaTheme="minorEastAsia" w:hAnsiTheme="minorEastAsia" w:hint="eastAsia"/>
          <w:sz w:val="24"/>
          <w:szCs w:val="24"/>
        </w:rPr>
        <w:t>,</w:t>
      </w:r>
      <w:r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  <w:szCs w:val="24"/>
        </w:rPr>
        <w:t>음식점,</w:t>
      </w:r>
      <w:r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편의점 등 </w:t>
      </w:r>
      <w:r>
        <w:rPr>
          <w:rFonts w:asciiTheme="minorEastAsia" w:eastAsiaTheme="minorEastAsia" w:hAnsiTheme="minorEastAsia"/>
          <w:sz w:val="24"/>
          <w:szCs w:val="24"/>
        </w:rPr>
        <w:t xml:space="preserve">– </w:t>
      </w:r>
      <w:r>
        <w:rPr>
          <w:rFonts w:asciiTheme="minorEastAsia" w:eastAsiaTheme="minorEastAsia" w:hAnsiTheme="minorEastAsia" w:hint="eastAsia"/>
          <w:sz w:val="24"/>
          <w:szCs w:val="24"/>
        </w:rPr>
        <w:t>가능하면 상호로 기재)</w:t>
      </w:r>
    </w:p>
    <w:p w14:paraId="248CF5EB" w14:textId="77777777" w:rsidR="00A03E99" w:rsidRDefault="00A03E99" w:rsidP="00A03E99">
      <w:pPr>
        <w:pStyle w:val="a"/>
        <w:numPr>
          <w:ilvl w:val="0"/>
          <w:numId w:val="0"/>
        </w:numPr>
        <w:spacing w:line="240" w:lineRule="auto"/>
        <w:rPr>
          <w:rFonts w:asciiTheme="minorEastAsia" w:eastAsiaTheme="minorEastAsia" w:hAnsiTheme="minorEastAsia" w:hint="eastAsia"/>
          <w:sz w:val="24"/>
          <w:szCs w:val="24"/>
        </w:rPr>
      </w:pPr>
    </w:p>
    <w:p w14:paraId="4BC7B3F2" w14:textId="3E08143B" w:rsidR="005011DF" w:rsidRDefault="005011DF" w:rsidP="008B61C5">
      <w:pPr>
        <w:pStyle w:val="a"/>
        <w:numPr>
          <w:ilvl w:val="0"/>
          <w:numId w:val="29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카드를 주로 사용하는 방식에 체크해주세요</w:t>
      </w:r>
      <w:r>
        <w:rPr>
          <w:rFonts w:asciiTheme="minorEastAsia" w:eastAsiaTheme="minorEastAsia" w:hAnsiTheme="minorEastAsia"/>
          <w:sz w:val="24"/>
          <w:szCs w:val="24"/>
        </w:rPr>
        <w:t>.</w:t>
      </w:r>
    </w:p>
    <w:p w14:paraId="086D7B50" w14:textId="4EC30360" w:rsidR="005011DF" w:rsidRDefault="005011DF" w:rsidP="005011DF">
      <w:pPr>
        <w:pStyle w:val="a"/>
        <w:numPr>
          <w:ilvl w:val="0"/>
          <w:numId w:val="0"/>
        </w:numPr>
        <w:spacing w:line="240" w:lineRule="auto"/>
        <w:ind w:left="760"/>
        <w:rPr>
          <w:rFonts w:asciiTheme="minorEastAsia" w:eastAsiaTheme="minorEastAsia" w:hAnsiTheme="minorEastAsia"/>
          <w:sz w:val="24"/>
          <w:szCs w:val="24"/>
        </w:rPr>
      </w:pPr>
      <w:proofErr w:type="spellStart"/>
      <w:r>
        <w:rPr>
          <w:rFonts w:asciiTheme="minorEastAsia" w:eastAsiaTheme="minorEastAsia" w:hAnsiTheme="minorEastAsia" w:hint="eastAsia"/>
          <w:sz w:val="24"/>
          <w:szCs w:val="24"/>
        </w:rPr>
        <w:t>ㅁ</w:t>
      </w:r>
      <w:proofErr w:type="spellEnd"/>
      <w:r>
        <w:rPr>
          <w:rFonts w:asciiTheme="minorEastAsia" w:eastAsiaTheme="minorEastAsia" w:hAnsiTheme="minorEastAsia" w:hint="eastAsia"/>
          <w:sz w:val="24"/>
          <w:szCs w:val="24"/>
        </w:rPr>
        <w:t xml:space="preserve"> 모바일</w:t>
      </w:r>
      <w:r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="00FE437A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sz w:val="24"/>
          <w:szCs w:val="24"/>
        </w:rPr>
        <w:t>ㅁ</w:t>
      </w:r>
      <w:proofErr w:type="spellEnd"/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/>
          <w:sz w:val="24"/>
          <w:szCs w:val="24"/>
        </w:rPr>
        <w:t xml:space="preserve">PC  </w:t>
      </w:r>
      <w:r w:rsidR="00FE437A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sz w:val="24"/>
          <w:szCs w:val="24"/>
        </w:rPr>
        <w:t>ㅁ</w:t>
      </w:r>
      <w:proofErr w:type="spellEnd"/>
      <w:r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  <w:szCs w:val="24"/>
        </w:rPr>
        <w:t>오프라인</w:t>
      </w:r>
    </w:p>
    <w:p w14:paraId="2A654CE6" w14:textId="77777777" w:rsidR="00A03E99" w:rsidRDefault="00A03E99" w:rsidP="00A03E99">
      <w:pPr>
        <w:pStyle w:val="a"/>
        <w:numPr>
          <w:ilvl w:val="0"/>
          <w:numId w:val="0"/>
        </w:numPr>
        <w:spacing w:line="240" w:lineRule="auto"/>
        <w:rPr>
          <w:rFonts w:asciiTheme="minorEastAsia" w:eastAsiaTheme="minorEastAsia" w:hAnsiTheme="minorEastAsia" w:hint="eastAsia"/>
          <w:sz w:val="24"/>
          <w:szCs w:val="24"/>
        </w:rPr>
      </w:pPr>
    </w:p>
    <w:p w14:paraId="3BDD430C" w14:textId="1DA7B5A2" w:rsidR="00CC3A84" w:rsidRDefault="005011DF" w:rsidP="005011DF">
      <w:pPr>
        <w:pStyle w:val="a"/>
        <w:numPr>
          <w:ilvl w:val="0"/>
          <w:numId w:val="29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사용하고 있는 휴대전화 정보(본인명의 </w:t>
      </w:r>
      <w:proofErr w:type="gramStart"/>
      <w:r>
        <w:rPr>
          <w:rFonts w:asciiTheme="minorEastAsia" w:eastAsiaTheme="minorEastAsia" w:hAnsiTheme="minorEastAsia" w:hint="eastAsia"/>
          <w:sz w:val="24"/>
          <w:szCs w:val="24"/>
        </w:rPr>
        <w:t xml:space="preserve">여부 </w:t>
      </w:r>
      <w:r>
        <w:rPr>
          <w:rFonts w:asciiTheme="minorEastAsia" w:eastAsiaTheme="minorEastAsia" w:hAnsiTheme="minorEastAsia"/>
          <w:sz w:val="24"/>
          <w:szCs w:val="24"/>
        </w:rPr>
        <w:t>/</w:t>
      </w:r>
      <w:proofErr w:type="gramEnd"/>
      <w:r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기종 </w:t>
      </w:r>
      <w:r>
        <w:rPr>
          <w:rFonts w:asciiTheme="minorEastAsia" w:eastAsiaTheme="minorEastAsia" w:hAnsiTheme="minorEastAsia"/>
          <w:sz w:val="24"/>
          <w:szCs w:val="24"/>
        </w:rPr>
        <w:t xml:space="preserve">/ OS </w:t>
      </w:r>
      <w:r>
        <w:rPr>
          <w:rFonts w:asciiTheme="minorEastAsia" w:eastAsiaTheme="minorEastAsia" w:hAnsiTheme="minorEastAsia" w:hint="eastAsia"/>
          <w:sz w:val="24"/>
          <w:szCs w:val="24"/>
        </w:rPr>
        <w:t>버전)을 적어주세요.</w:t>
      </w:r>
    </w:p>
    <w:p w14:paraId="45EFD34E" w14:textId="1C8A2DCE" w:rsidR="00023121" w:rsidRDefault="00023121" w:rsidP="00023121">
      <w:pPr>
        <w:pStyle w:val="a"/>
        <w:numPr>
          <w:ilvl w:val="0"/>
          <w:numId w:val="0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</w:p>
    <w:sectPr w:rsidR="00023121" w:rsidSect="00AB2461">
      <w:footerReference w:type="default" r:id="rId8"/>
      <w:pgSz w:w="11906" w:h="16838" w:code="9"/>
      <w:pgMar w:top="1440" w:right="1077" w:bottom="1440" w:left="1077" w:header="737" w:footer="5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05D20" w14:textId="77777777" w:rsidR="006F1502" w:rsidRDefault="006F1502" w:rsidP="00FF12B4">
      <w:r>
        <w:separator/>
      </w:r>
    </w:p>
  </w:endnote>
  <w:endnote w:type="continuationSeparator" w:id="0">
    <w:p w14:paraId="6BE6EEDC" w14:textId="77777777" w:rsidR="006F1502" w:rsidRDefault="006F1502" w:rsidP="00FF1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2AD97" w14:textId="47010615" w:rsidR="00446EB1" w:rsidRPr="004B41C1" w:rsidRDefault="00446EB1" w:rsidP="003003EB">
    <w:pPr>
      <w:pStyle w:val="a5"/>
      <w:tabs>
        <w:tab w:val="clear" w:pos="9026"/>
        <w:tab w:val="left" w:pos="6075"/>
        <w:tab w:val="right" w:pos="9781"/>
      </w:tabs>
    </w:pPr>
    <w:r w:rsidRPr="004B41C1">
      <w:rPr>
        <w:rFonts w:hint="eastAsia"/>
      </w:rPr>
      <w:br/>
    </w:r>
    <w:r w:rsidRPr="004B41C1">
      <w:rPr>
        <w:rFonts w:hint="eastAsia"/>
      </w:rPr>
      <w:tab/>
    </w:r>
    <w:r w:rsidRPr="004B41C1">
      <w:rPr>
        <w:b/>
        <w:sz w:val="24"/>
        <w:szCs w:val="24"/>
      </w:rPr>
      <w:t xml:space="preserve"> </w:t>
    </w:r>
    <w:r w:rsidRPr="004B41C1">
      <w:rPr>
        <w:b/>
        <w:sz w:val="24"/>
        <w:szCs w:val="24"/>
      </w:rPr>
      <w:fldChar w:fldCharType="begin"/>
    </w:r>
    <w:r w:rsidRPr="004B41C1">
      <w:rPr>
        <w:b/>
      </w:rPr>
      <w:instrText>PAGE</w:instrText>
    </w:r>
    <w:r w:rsidRPr="004B41C1">
      <w:rPr>
        <w:b/>
        <w:sz w:val="24"/>
        <w:szCs w:val="24"/>
      </w:rPr>
      <w:fldChar w:fldCharType="separate"/>
    </w:r>
    <w:r w:rsidR="009972ED">
      <w:rPr>
        <w:b/>
        <w:noProof/>
      </w:rPr>
      <w:t>3</w:t>
    </w:r>
    <w:r w:rsidRPr="004B41C1">
      <w:rPr>
        <w:b/>
        <w:sz w:val="24"/>
        <w:szCs w:val="24"/>
      </w:rPr>
      <w:fldChar w:fldCharType="end"/>
    </w:r>
    <w:r w:rsidRPr="004B41C1">
      <w:rPr>
        <w:lang w:val="ko-KR"/>
      </w:rPr>
      <w:t xml:space="preserve"> / </w:t>
    </w:r>
    <w:r w:rsidRPr="004B41C1">
      <w:rPr>
        <w:b/>
        <w:sz w:val="24"/>
        <w:szCs w:val="24"/>
      </w:rPr>
      <w:fldChar w:fldCharType="begin"/>
    </w:r>
    <w:r w:rsidRPr="004B41C1">
      <w:rPr>
        <w:b/>
      </w:rPr>
      <w:instrText>NUMPAGES</w:instrText>
    </w:r>
    <w:r w:rsidRPr="004B41C1">
      <w:rPr>
        <w:b/>
        <w:sz w:val="24"/>
        <w:szCs w:val="24"/>
      </w:rPr>
      <w:fldChar w:fldCharType="separate"/>
    </w:r>
    <w:r w:rsidR="009972ED">
      <w:rPr>
        <w:b/>
        <w:noProof/>
      </w:rPr>
      <w:t>3</w:t>
    </w:r>
    <w:r w:rsidRPr="004B41C1">
      <w:rPr>
        <w:b/>
        <w:sz w:val="24"/>
        <w:szCs w:val="24"/>
      </w:rPr>
      <w:fldChar w:fldCharType="end"/>
    </w:r>
    <w:r w:rsidRPr="004B41C1">
      <w:rPr>
        <w:rFonts w:hint="eastAsia"/>
      </w:rPr>
      <w:t xml:space="preserve"> </w:t>
    </w:r>
    <w:r w:rsidRPr="004B41C1">
      <w:rPr>
        <w:rFonts w:hint="eastAsia"/>
      </w:rPr>
      <w:tab/>
    </w:r>
    <w:r w:rsidRPr="004B41C1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022EA" w14:textId="77777777" w:rsidR="006F1502" w:rsidRDefault="006F1502" w:rsidP="00FF12B4">
      <w:r>
        <w:separator/>
      </w:r>
    </w:p>
  </w:footnote>
  <w:footnote w:type="continuationSeparator" w:id="0">
    <w:p w14:paraId="0510B257" w14:textId="77777777" w:rsidR="006F1502" w:rsidRDefault="006F1502" w:rsidP="00FF12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8228A"/>
    <w:multiLevelType w:val="hybridMultilevel"/>
    <w:tmpl w:val="F19CA7EE"/>
    <w:lvl w:ilvl="0" w:tplc="9578B002">
      <w:numFmt w:val="bullet"/>
      <w:lvlText w:val="·"/>
      <w:lvlJc w:val="left"/>
      <w:pPr>
        <w:ind w:left="118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62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2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4" w:hanging="400"/>
      </w:pPr>
      <w:rPr>
        <w:rFonts w:ascii="Wingdings" w:hAnsi="Wingdings" w:hint="default"/>
      </w:rPr>
    </w:lvl>
  </w:abstractNum>
  <w:abstractNum w:abstractNumId="1" w15:restartNumberingAfterBreak="0">
    <w:nsid w:val="06E23579"/>
    <w:multiLevelType w:val="hybridMultilevel"/>
    <w:tmpl w:val="64244890"/>
    <w:lvl w:ilvl="0" w:tplc="A58A0D1C">
      <w:numFmt w:val="bullet"/>
      <w:lvlText w:val="·"/>
      <w:lvlJc w:val="left"/>
      <w:pPr>
        <w:ind w:left="98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42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4" w:hanging="400"/>
      </w:pPr>
      <w:rPr>
        <w:rFonts w:ascii="Wingdings" w:hAnsi="Wingdings" w:hint="default"/>
      </w:rPr>
    </w:lvl>
  </w:abstractNum>
  <w:abstractNum w:abstractNumId="2" w15:restartNumberingAfterBreak="0">
    <w:nsid w:val="11661A9F"/>
    <w:multiLevelType w:val="multilevel"/>
    <w:tmpl w:val="A4DAF0D6"/>
    <w:lvl w:ilvl="0">
      <w:start w:val="1"/>
      <w:numFmt w:val="decimal"/>
      <w:pStyle w:val="a"/>
      <w:lvlText w:val="%1."/>
      <w:lvlJc w:val="left"/>
      <w:pPr>
        <w:ind w:left="760" w:hanging="360"/>
      </w:pPr>
      <w:rPr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1"/>
      <w:lvlText w:val=""/>
      <w:lvlJc w:val="left"/>
      <w:pPr>
        <w:ind w:left="400" w:hanging="400"/>
      </w:pPr>
      <w:rPr>
        <w:rFonts w:ascii="Wingdings" w:hAnsi="Wingdings" w:hint="default"/>
        <w:sz w:val="28"/>
      </w:rPr>
    </w:lvl>
    <w:lvl w:ilvl="2">
      <w:start w:val="1"/>
      <w:numFmt w:val="bullet"/>
      <w:pStyle w:val="2"/>
      <w:lvlText w:val=""/>
      <w:lvlJc w:val="left"/>
      <w:pPr>
        <w:ind w:left="1600" w:hanging="400"/>
      </w:pPr>
      <w:rPr>
        <w:rFonts w:ascii="Wingdings" w:hAnsi="Wingdings" w:hint="default"/>
        <w:sz w:val="28"/>
      </w:rPr>
    </w:lvl>
    <w:lvl w:ilvl="3">
      <w:start w:val="1"/>
      <w:numFmt w:val="bullet"/>
      <w:pStyle w:val="3"/>
      <w:lvlText w:val="–"/>
      <w:lvlJc w:val="left"/>
      <w:pPr>
        <w:ind w:left="3661" w:hanging="400"/>
      </w:pPr>
      <w:rPr>
        <w:rFonts w:ascii="맑은 고딕" w:eastAsia="맑은 고딕" w:hAnsi="맑은 고딕" w:hint="eastAsia"/>
        <w:sz w:val="28"/>
        <w:lang w:val="en-US"/>
      </w:rPr>
    </w:lvl>
    <w:lvl w:ilvl="4">
      <w:start w:val="1"/>
      <w:numFmt w:val="bullet"/>
      <w:pStyle w:val="4"/>
      <w:lvlText w:val=""/>
      <w:lvlJc w:val="left"/>
      <w:pPr>
        <w:ind w:left="2400" w:hanging="400"/>
      </w:pPr>
      <w:rPr>
        <w:rFonts w:ascii="Wingdings" w:hAnsi="Wingdings" w:hint="default"/>
        <w:sz w:val="28"/>
      </w:rPr>
    </w:lvl>
    <w:lvl w:ilvl="5">
      <w:start w:val="1"/>
      <w:numFmt w:val="lowerRoman"/>
      <w:lvlText w:val="%6."/>
      <w:lvlJc w:val="right"/>
      <w:pPr>
        <w:ind w:left="2800" w:hanging="40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200" w:hanging="400"/>
      </w:pPr>
      <w:rPr>
        <w:rFonts w:hint="eastAsia"/>
      </w:rPr>
    </w:lvl>
    <w:lvl w:ilvl="7">
      <w:start w:val="1"/>
      <w:numFmt w:val="upperLetter"/>
      <w:lvlText w:val="%8."/>
      <w:lvlJc w:val="left"/>
      <w:pPr>
        <w:ind w:left="3600" w:hanging="40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000" w:hanging="400"/>
      </w:pPr>
      <w:rPr>
        <w:rFonts w:hint="eastAsia"/>
      </w:rPr>
    </w:lvl>
  </w:abstractNum>
  <w:abstractNum w:abstractNumId="3" w15:restartNumberingAfterBreak="0">
    <w:nsid w:val="1A7A5F44"/>
    <w:multiLevelType w:val="hybridMultilevel"/>
    <w:tmpl w:val="790429D2"/>
    <w:lvl w:ilvl="0" w:tplc="5AF2764A">
      <w:numFmt w:val="bullet"/>
      <w:lvlText w:val="-"/>
      <w:lvlJc w:val="left"/>
      <w:pPr>
        <w:ind w:left="896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36" w:hanging="400"/>
      </w:pPr>
      <w:rPr>
        <w:rFonts w:ascii="Wingdings" w:hAnsi="Wingdings" w:hint="default"/>
      </w:rPr>
    </w:lvl>
  </w:abstractNum>
  <w:abstractNum w:abstractNumId="4" w15:restartNumberingAfterBreak="0">
    <w:nsid w:val="1BA6666E"/>
    <w:multiLevelType w:val="multilevel"/>
    <w:tmpl w:val="BF827394"/>
    <w:lvl w:ilvl="0">
      <w:start w:val="1"/>
      <w:numFmt w:val="decimal"/>
      <w:lvlText w:val="%1."/>
      <w:lvlJc w:val="left"/>
      <w:pPr>
        <w:ind w:left="760" w:hanging="360"/>
      </w:pPr>
      <w:rPr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"/>
      <w:lvlJc w:val="left"/>
      <w:pPr>
        <w:ind w:left="1200" w:hanging="400"/>
      </w:pPr>
      <w:rPr>
        <w:rFonts w:ascii="Wingdings" w:hAnsi="Wingdings" w:hint="default"/>
        <w:sz w:val="28"/>
      </w:rPr>
    </w:lvl>
    <w:lvl w:ilvl="2">
      <w:start w:val="1"/>
      <w:numFmt w:val="bullet"/>
      <w:lvlText w:val=""/>
      <w:lvlJc w:val="left"/>
      <w:pPr>
        <w:ind w:left="1600" w:hanging="400"/>
      </w:pPr>
      <w:rPr>
        <w:rFonts w:ascii="Wingdings" w:hAnsi="Wingdings" w:hint="default"/>
        <w:sz w:val="28"/>
      </w:rPr>
    </w:lvl>
    <w:lvl w:ilvl="3">
      <w:start w:val="1"/>
      <w:numFmt w:val="bullet"/>
      <w:lvlText w:val="–"/>
      <w:lvlJc w:val="left"/>
      <w:pPr>
        <w:ind w:left="2000" w:hanging="400"/>
      </w:pPr>
      <w:rPr>
        <w:rFonts w:ascii="맑은 고딕" w:eastAsia="맑은 고딕" w:hAnsi="맑은 고딕" w:hint="eastAsia"/>
        <w:sz w:val="28"/>
      </w:rPr>
    </w:lvl>
    <w:lvl w:ilvl="4">
      <w:start w:val="1"/>
      <w:numFmt w:val="bullet"/>
      <w:lvlText w:val=""/>
      <w:lvlJc w:val="left"/>
      <w:pPr>
        <w:ind w:left="2400" w:hanging="400"/>
      </w:pPr>
      <w:rPr>
        <w:rFonts w:ascii="Wingdings" w:hAnsi="Wingdings" w:hint="default"/>
        <w:sz w:val="28"/>
      </w:rPr>
    </w:lvl>
    <w:lvl w:ilvl="5">
      <w:start w:val="1"/>
      <w:numFmt w:val="lowerRoman"/>
      <w:lvlText w:val="%6."/>
      <w:lvlJc w:val="right"/>
      <w:pPr>
        <w:ind w:left="2800" w:hanging="40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200" w:hanging="400"/>
      </w:pPr>
      <w:rPr>
        <w:rFonts w:hint="eastAsia"/>
      </w:rPr>
    </w:lvl>
    <w:lvl w:ilvl="7">
      <w:start w:val="1"/>
      <w:numFmt w:val="upperLetter"/>
      <w:lvlText w:val="%8."/>
      <w:lvlJc w:val="left"/>
      <w:pPr>
        <w:ind w:left="3600" w:hanging="40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000" w:hanging="400"/>
      </w:pPr>
      <w:rPr>
        <w:rFonts w:hint="eastAsia"/>
      </w:rPr>
    </w:lvl>
  </w:abstractNum>
  <w:abstractNum w:abstractNumId="5" w15:restartNumberingAfterBreak="0">
    <w:nsid w:val="1D3C3113"/>
    <w:multiLevelType w:val="hybridMultilevel"/>
    <w:tmpl w:val="2A8EE83C"/>
    <w:lvl w:ilvl="0" w:tplc="02F2702C">
      <w:start w:val="1"/>
      <w:numFmt w:val="bullet"/>
      <w:lvlText w:val=""/>
      <w:lvlJc w:val="left"/>
      <w:pPr>
        <w:ind w:left="760" w:hanging="360"/>
      </w:pPr>
      <w:rPr>
        <w:rFonts w:ascii="Wingdings" w:hAnsi="Wingdings"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1DC261CD"/>
    <w:multiLevelType w:val="hybridMultilevel"/>
    <w:tmpl w:val="B1B4CCA0"/>
    <w:lvl w:ilvl="0" w:tplc="CEA63586">
      <w:numFmt w:val="bullet"/>
      <w:lvlText w:val="※"/>
      <w:lvlJc w:val="left"/>
      <w:pPr>
        <w:ind w:left="984" w:hanging="360"/>
      </w:pPr>
      <w:rPr>
        <w:rFonts w:ascii="맑은 고딕" w:eastAsia="맑은 고딕" w:hAnsi="맑은 고딕" w:cs="Arial" w:hint="eastAsia"/>
        <w:b w:val="0"/>
      </w:rPr>
    </w:lvl>
    <w:lvl w:ilvl="1" w:tplc="04090003">
      <w:start w:val="1"/>
      <w:numFmt w:val="bullet"/>
      <w:lvlText w:val=""/>
      <w:lvlJc w:val="left"/>
      <w:pPr>
        <w:ind w:left="142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4" w:hanging="400"/>
      </w:pPr>
      <w:rPr>
        <w:rFonts w:ascii="Wingdings" w:hAnsi="Wingdings" w:hint="default"/>
      </w:rPr>
    </w:lvl>
  </w:abstractNum>
  <w:abstractNum w:abstractNumId="7" w15:restartNumberingAfterBreak="0">
    <w:nsid w:val="1E3E7870"/>
    <w:multiLevelType w:val="hybridMultilevel"/>
    <w:tmpl w:val="6AD840C0"/>
    <w:lvl w:ilvl="0" w:tplc="2E5E5BBA">
      <w:start w:val="1"/>
      <w:numFmt w:val="decimal"/>
      <w:lvlText w:val="%1)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8" w15:restartNumberingAfterBreak="0">
    <w:nsid w:val="21F5659E"/>
    <w:multiLevelType w:val="hybridMultilevel"/>
    <w:tmpl w:val="17AEDA8A"/>
    <w:lvl w:ilvl="0" w:tplc="E2FECEA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222A641B"/>
    <w:multiLevelType w:val="hybridMultilevel"/>
    <w:tmpl w:val="8B224216"/>
    <w:lvl w:ilvl="0" w:tplc="6B925710">
      <w:numFmt w:val="bullet"/>
      <w:lvlText w:val=""/>
      <w:lvlJc w:val="left"/>
      <w:pPr>
        <w:ind w:left="984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2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4" w:hanging="400"/>
      </w:pPr>
      <w:rPr>
        <w:rFonts w:ascii="Wingdings" w:hAnsi="Wingdings" w:hint="default"/>
      </w:rPr>
    </w:lvl>
  </w:abstractNum>
  <w:abstractNum w:abstractNumId="10" w15:restartNumberingAfterBreak="0">
    <w:nsid w:val="2B7261EB"/>
    <w:multiLevelType w:val="hybridMultilevel"/>
    <w:tmpl w:val="FA1CCC10"/>
    <w:lvl w:ilvl="0" w:tplc="4EBCE036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1" w15:restartNumberingAfterBreak="0">
    <w:nsid w:val="3B2959FE"/>
    <w:multiLevelType w:val="hybridMultilevel"/>
    <w:tmpl w:val="565C63CE"/>
    <w:lvl w:ilvl="0" w:tplc="6D76BAB8">
      <w:start w:val="1"/>
      <w:numFmt w:val="bullet"/>
      <w:lvlText w:val=""/>
      <w:lvlJc w:val="left"/>
      <w:pPr>
        <w:ind w:left="760" w:hanging="360"/>
      </w:pPr>
      <w:rPr>
        <w:rFonts w:ascii="Wingdings" w:hAnsi="Wingdings"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41A6444A"/>
    <w:multiLevelType w:val="hybridMultilevel"/>
    <w:tmpl w:val="6EB0E518"/>
    <w:lvl w:ilvl="0" w:tplc="2C6C88EC">
      <w:start w:val="1"/>
      <w:numFmt w:val="bullet"/>
      <w:lvlText w:val="□"/>
      <w:lvlJc w:val="left"/>
      <w:pPr>
        <w:ind w:left="156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40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4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800" w:hanging="400"/>
      </w:pPr>
      <w:rPr>
        <w:rFonts w:ascii="Wingdings" w:hAnsi="Wingdings" w:hint="default"/>
      </w:rPr>
    </w:lvl>
  </w:abstractNum>
  <w:abstractNum w:abstractNumId="13" w15:restartNumberingAfterBreak="0">
    <w:nsid w:val="45E8212E"/>
    <w:multiLevelType w:val="hybridMultilevel"/>
    <w:tmpl w:val="B21A1DF0"/>
    <w:lvl w:ilvl="0" w:tplc="278A3466">
      <w:numFmt w:val="bullet"/>
      <w:lvlText w:val="·"/>
      <w:lvlJc w:val="left"/>
      <w:pPr>
        <w:ind w:left="134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7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84" w:hanging="400"/>
      </w:pPr>
      <w:rPr>
        <w:rFonts w:ascii="Wingdings" w:hAnsi="Wingdings" w:hint="default"/>
      </w:rPr>
    </w:lvl>
  </w:abstractNum>
  <w:abstractNum w:abstractNumId="14" w15:restartNumberingAfterBreak="0">
    <w:nsid w:val="4AF672EC"/>
    <w:multiLevelType w:val="hybridMultilevel"/>
    <w:tmpl w:val="1054A3F6"/>
    <w:lvl w:ilvl="0" w:tplc="B8C049E4">
      <w:numFmt w:val="bullet"/>
      <w:lvlText w:val=""/>
      <w:lvlJc w:val="left"/>
      <w:pPr>
        <w:ind w:left="984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2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4" w:hanging="400"/>
      </w:pPr>
      <w:rPr>
        <w:rFonts w:ascii="Wingdings" w:hAnsi="Wingdings" w:hint="default"/>
      </w:rPr>
    </w:lvl>
  </w:abstractNum>
  <w:abstractNum w:abstractNumId="15" w15:restartNumberingAfterBreak="0">
    <w:nsid w:val="4D707458"/>
    <w:multiLevelType w:val="hybridMultilevel"/>
    <w:tmpl w:val="9BA44970"/>
    <w:lvl w:ilvl="0" w:tplc="EFD42CF2">
      <w:start w:val="1"/>
      <w:numFmt w:val="decimal"/>
      <w:lvlText w:val="%1)"/>
      <w:lvlJc w:val="left"/>
      <w:pPr>
        <w:ind w:left="16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40" w:hanging="400"/>
      </w:pPr>
    </w:lvl>
    <w:lvl w:ilvl="2" w:tplc="0409001B" w:tentative="1">
      <w:start w:val="1"/>
      <w:numFmt w:val="lowerRoman"/>
      <w:lvlText w:val="%3."/>
      <w:lvlJc w:val="right"/>
      <w:pPr>
        <w:ind w:left="2440" w:hanging="400"/>
      </w:pPr>
    </w:lvl>
    <w:lvl w:ilvl="3" w:tplc="0409000F" w:tentative="1">
      <w:start w:val="1"/>
      <w:numFmt w:val="decimal"/>
      <w:lvlText w:val="%4."/>
      <w:lvlJc w:val="left"/>
      <w:pPr>
        <w:ind w:left="2840" w:hanging="400"/>
      </w:pPr>
    </w:lvl>
    <w:lvl w:ilvl="4" w:tplc="04090019" w:tentative="1">
      <w:start w:val="1"/>
      <w:numFmt w:val="upperLetter"/>
      <w:lvlText w:val="%5."/>
      <w:lvlJc w:val="left"/>
      <w:pPr>
        <w:ind w:left="3240" w:hanging="400"/>
      </w:pPr>
    </w:lvl>
    <w:lvl w:ilvl="5" w:tplc="0409001B" w:tentative="1">
      <w:start w:val="1"/>
      <w:numFmt w:val="lowerRoman"/>
      <w:lvlText w:val="%6."/>
      <w:lvlJc w:val="right"/>
      <w:pPr>
        <w:ind w:left="3640" w:hanging="400"/>
      </w:pPr>
    </w:lvl>
    <w:lvl w:ilvl="6" w:tplc="0409000F" w:tentative="1">
      <w:start w:val="1"/>
      <w:numFmt w:val="decimal"/>
      <w:lvlText w:val="%7."/>
      <w:lvlJc w:val="left"/>
      <w:pPr>
        <w:ind w:left="4040" w:hanging="400"/>
      </w:pPr>
    </w:lvl>
    <w:lvl w:ilvl="7" w:tplc="04090019" w:tentative="1">
      <w:start w:val="1"/>
      <w:numFmt w:val="upperLetter"/>
      <w:lvlText w:val="%8."/>
      <w:lvlJc w:val="left"/>
      <w:pPr>
        <w:ind w:left="4440" w:hanging="400"/>
      </w:pPr>
    </w:lvl>
    <w:lvl w:ilvl="8" w:tplc="0409001B" w:tentative="1">
      <w:start w:val="1"/>
      <w:numFmt w:val="lowerRoman"/>
      <w:lvlText w:val="%9."/>
      <w:lvlJc w:val="right"/>
      <w:pPr>
        <w:ind w:left="4840" w:hanging="400"/>
      </w:pPr>
    </w:lvl>
  </w:abstractNum>
  <w:abstractNum w:abstractNumId="16" w15:restartNumberingAfterBreak="0">
    <w:nsid w:val="4F036BD8"/>
    <w:multiLevelType w:val="hybridMultilevel"/>
    <w:tmpl w:val="10389088"/>
    <w:lvl w:ilvl="0" w:tplc="D586EC6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59C774FF"/>
    <w:multiLevelType w:val="hybridMultilevel"/>
    <w:tmpl w:val="F68AA536"/>
    <w:lvl w:ilvl="0" w:tplc="6F2EA65C">
      <w:start w:val="1"/>
      <w:numFmt w:val="bullet"/>
      <w:lvlText w:val="–"/>
      <w:lvlJc w:val="left"/>
      <w:pPr>
        <w:ind w:left="760" w:hanging="360"/>
      </w:pPr>
      <w:rPr>
        <w:rFonts w:ascii="맑은 고딕" w:eastAsia="맑은 고딕" w:hAnsi="맑은 고딕" w:hint="eastAsia"/>
      </w:rPr>
    </w:lvl>
    <w:lvl w:ilvl="1" w:tplc="751ACCDC">
      <w:start w:val="1"/>
      <w:numFmt w:val="bullet"/>
      <w:lvlText w:val=""/>
      <w:lvlJc w:val="left"/>
      <w:pPr>
        <w:ind w:left="1200" w:hanging="40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5BA16AB8"/>
    <w:multiLevelType w:val="multilevel"/>
    <w:tmpl w:val="C77C9E64"/>
    <w:lvl w:ilvl="0">
      <w:start w:val="1"/>
      <w:numFmt w:val="bullet"/>
      <w:lvlText w:val=""/>
      <w:lvlJc w:val="left"/>
      <w:pPr>
        <w:ind w:left="794" w:hanging="394"/>
      </w:pPr>
      <w:rPr>
        <w:rFonts w:ascii="Wingdings" w:hAnsi="Wingdings" w:hint="default"/>
      </w:rPr>
    </w:lvl>
    <w:lvl w:ilvl="1">
      <w:start w:val="1"/>
      <w:numFmt w:val="bullet"/>
      <w:lvlText w:val=""/>
      <w:lvlJc w:val="left"/>
      <w:pPr>
        <w:ind w:left="1200" w:hanging="400"/>
      </w:pPr>
      <w:rPr>
        <w:rFonts w:ascii="Wingdings" w:hAnsi="Wingdings" w:hint="default"/>
      </w:rPr>
    </w:lvl>
    <w:lvl w:ilvl="2">
      <w:start w:val="1"/>
      <w:numFmt w:val="none"/>
      <w:lvlText w:val="-"/>
      <w:lvlJc w:val="left"/>
      <w:pPr>
        <w:ind w:left="1332" w:hanging="198"/>
      </w:pPr>
      <w:rPr>
        <w:rFonts w:hint="default"/>
      </w:rPr>
    </w:lvl>
    <w:lvl w:ilvl="3">
      <w:start w:val="1"/>
      <w:numFmt w:val="bullet"/>
      <w:suff w:val="space"/>
      <w:lvlText w:val=""/>
      <w:lvlJc w:val="left"/>
      <w:pPr>
        <w:ind w:left="1588" w:hanging="170"/>
      </w:pPr>
      <w:rPr>
        <w:rFonts w:ascii="Wingdings" w:hAnsi="Wingdings" w:hint="default"/>
      </w:rPr>
    </w:lvl>
    <w:lvl w:ilvl="4">
      <w:start w:val="1"/>
      <w:numFmt w:val="bullet"/>
      <w:lvlText w:val="·"/>
      <w:lvlJc w:val="left"/>
      <w:pPr>
        <w:ind w:left="1985" w:hanging="227"/>
      </w:pPr>
      <w:rPr>
        <w:rFonts w:ascii="맑은 고딕" w:eastAsia="맑은 고딕" w:hAnsi="맑은 고딕" w:hint="eastAsia"/>
      </w:rPr>
    </w:lvl>
    <w:lvl w:ilvl="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6A0D4B3C"/>
    <w:multiLevelType w:val="hybridMultilevel"/>
    <w:tmpl w:val="58DA3294"/>
    <w:lvl w:ilvl="0" w:tplc="5E94F088">
      <w:start w:val="1"/>
      <w:numFmt w:val="decimal"/>
      <w:lvlText w:val="%1)"/>
      <w:lvlJc w:val="left"/>
      <w:pPr>
        <w:ind w:left="16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40" w:hanging="400"/>
      </w:pPr>
    </w:lvl>
    <w:lvl w:ilvl="2" w:tplc="0409001B" w:tentative="1">
      <w:start w:val="1"/>
      <w:numFmt w:val="lowerRoman"/>
      <w:lvlText w:val="%3."/>
      <w:lvlJc w:val="right"/>
      <w:pPr>
        <w:ind w:left="2440" w:hanging="400"/>
      </w:pPr>
    </w:lvl>
    <w:lvl w:ilvl="3" w:tplc="0409000F" w:tentative="1">
      <w:start w:val="1"/>
      <w:numFmt w:val="decimal"/>
      <w:lvlText w:val="%4."/>
      <w:lvlJc w:val="left"/>
      <w:pPr>
        <w:ind w:left="2840" w:hanging="400"/>
      </w:pPr>
    </w:lvl>
    <w:lvl w:ilvl="4" w:tplc="04090019" w:tentative="1">
      <w:start w:val="1"/>
      <w:numFmt w:val="upperLetter"/>
      <w:lvlText w:val="%5."/>
      <w:lvlJc w:val="left"/>
      <w:pPr>
        <w:ind w:left="3240" w:hanging="400"/>
      </w:pPr>
    </w:lvl>
    <w:lvl w:ilvl="5" w:tplc="0409001B" w:tentative="1">
      <w:start w:val="1"/>
      <w:numFmt w:val="lowerRoman"/>
      <w:lvlText w:val="%6."/>
      <w:lvlJc w:val="right"/>
      <w:pPr>
        <w:ind w:left="3640" w:hanging="400"/>
      </w:pPr>
    </w:lvl>
    <w:lvl w:ilvl="6" w:tplc="0409000F" w:tentative="1">
      <w:start w:val="1"/>
      <w:numFmt w:val="decimal"/>
      <w:lvlText w:val="%7."/>
      <w:lvlJc w:val="left"/>
      <w:pPr>
        <w:ind w:left="4040" w:hanging="400"/>
      </w:pPr>
    </w:lvl>
    <w:lvl w:ilvl="7" w:tplc="04090019" w:tentative="1">
      <w:start w:val="1"/>
      <w:numFmt w:val="upperLetter"/>
      <w:lvlText w:val="%8."/>
      <w:lvlJc w:val="left"/>
      <w:pPr>
        <w:ind w:left="4440" w:hanging="400"/>
      </w:pPr>
    </w:lvl>
    <w:lvl w:ilvl="8" w:tplc="0409001B" w:tentative="1">
      <w:start w:val="1"/>
      <w:numFmt w:val="lowerRoman"/>
      <w:lvlText w:val="%9."/>
      <w:lvlJc w:val="right"/>
      <w:pPr>
        <w:ind w:left="4840" w:hanging="400"/>
      </w:pPr>
    </w:lvl>
  </w:abstractNum>
  <w:abstractNum w:abstractNumId="20" w15:restartNumberingAfterBreak="0">
    <w:nsid w:val="7293521D"/>
    <w:multiLevelType w:val="hybridMultilevel"/>
    <w:tmpl w:val="F1363438"/>
    <w:lvl w:ilvl="0" w:tplc="2360A2DA">
      <w:start w:val="1"/>
      <w:numFmt w:val="decimal"/>
      <w:lvlText w:val="%1."/>
      <w:lvlJc w:val="left"/>
      <w:pPr>
        <w:ind w:left="760" w:hanging="36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21" w15:restartNumberingAfterBreak="0">
    <w:nsid w:val="782C7556"/>
    <w:multiLevelType w:val="hybridMultilevel"/>
    <w:tmpl w:val="DBFC05F0"/>
    <w:lvl w:ilvl="0" w:tplc="6E1820C0">
      <w:numFmt w:val="bullet"/>
      <w:lvlText w:val=""/>
      <w:lvlJc w:val="left"/>
      <w:pPr>
        <w:ind w:left="1295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7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35" w:hanging="40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</w:num>
  <w:num w:numId="3">
    <w:abstractNumId w:val="18"/>
  </w:num>
  <w:num w:numId="4">
    <w:abstractNumId w:val="18"/>
  </w:num>
  <w:num w:numId="5">
    <w:abstractNumId w:val="18"/>
  </w:num>
  <w:num w:numId="6">
    <w:abstractNumId w:val="18"/>
  </w:num>
  <w:num w:numId="7">
    <w:abstractNumId w:val="18"/>
  </w:num>
  <w:num w:numId="8">
    <w:abstractNumId w:val="18"/>
  </w:num>
  <w:num w:numId="9">
    <w:abstractNumId w:val="18"/>
  </w:num>
  <w:num w:numId="10">
    <w:abstractNumId w:val="18"/>
  </w:num>
  <w:num w:numId="11">
    <w:abstractNumId w:val="2"/>
  </w:num>
  <w:num w:numId="12">
    <w:abstractNumId w:val="11"/>
  </w:num>
  <w:num w:numId="13">
    <w:abstractNumId w:val="5"/>
  </w:num>
  <w:num w:numId="14">
    <w:abstractNumId w:val="17"/>
  </w:num>
  <w:num w:numId="15">
    <w:abstractNumId w:val="2"/>
  </w:num>
  <w:num w:numId="16">
    <w:abstractNumId w:val="2"/>
    <w:lvlOverride w:ilvl="0">
      <w:lvl w:ilvl="0">
        <w:start w:val="1"/>
        <w:numFmt w:val="decimal"/>
        <w:pStyle w:val="a"/>
        <w:lvlText w:val="%1."/>
        <w:lvlJc w:val="left"/>
        <w:pPr>
          <w:ind w:left="760" w:hanging="360"/>
        </w:pPr>
        <w:rPr>
          <w:rFonts w:hint="eastAsi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bullet"/>
        <w:pStyle w:val="1"/>
        <w:lvlText w:val=""/>
        <w:lvlJc w:val="left"/>
        <w:pPr>
          <w:ind w:left="1200" w:hanging="400"/>
        </w:pPr>
        <w:rPr>
          <w:rFonts w:ascii="Wingdings" w:hAnsi="Wingdings" w:hint="default"/>
          <w:sz w:val="28"/>
        </w:rPr>
      </w:lvl>
    </w:lvlOverride>
    <w:lvlOverride w:ilvl="2">
      <w:lvl w:ilvl="2">
        <w:start w:val="1"/>
        <w:numFmt w:val="bullet"/>
        <w:pStyle w:val="2"/>
        <w:lvlText w:val=""/>
        <w:lvlJc w:val="left"/>
        <w:pPr>
          <w:ind w:left="1600" w:hanging="400"/>
        </w:pPr>
        <w:rPr>
          <w:rFonts w:ascii="Wingdings" w:hAnsi="Wingdings" w:hint="default"/>
          <w:sz w:val="28"/>
        </w:rPr>
      </w:lvl>
    </w:lvlOverride>
    <w:lvlOverride w:ilvl="3">
      <w:lvl w:ilvl="3">
        <w:start w:val="1"/>
        <w:numFmt w:val="bullet"/>
        <w:pStyle w:val="3"/>
        <w:lvlText w:val="–"/>
        <w:lvlJc w:val="left"/>
        <w:pPr>
          <w:ind w:left="2000" w:hanging="400"/>
        </w:pPr>
        <w:rPr>
          <w:rFonts w:ascii="맑은 고딕" w:eastAsia="맑은 고딕" w:hAnsi="맑은 고딕" w:hint="eastAsia"/>
          <w:sz w:val="28"/>
        </w:rPr>
      </w:lvl>
    </w:lvlOverride>
    <w:lvlOverride w:ilvl="4">
      <w:lvl w:ilvl="4">
        <w:start w:val="1"/>
        <w:numFmt w:val="bullet"/>
        <w:pStyle w:val="4"/>
        <w:lvlText w:val=""/>
        <w:lvlJc w:val="left"/>
        <w:pPr>
          <w:ind w:left="2400" w:hanging="400"/>
        </w:pPr>
        <w:rPr>
          <w:rFonts w:ascii="Arial" w:eastAsiaTheme="minorEastAsia" w:hAnsi="Arial" w:hint="default"/>
          <w:outline w:val="0"/>
          <w:emboss w:val="0"/>
          <w:imprint w:val="0"/>
          <w:sz w:val="28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800" w:hanging="400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200" w:hanging="400"/>
        </w:pPr>
        <w:rPr>
          <w:rFonts w:hint="eastAsia"/>
        </w:rPr>
      </w:lvl>
    </w:lvlOverride>
    <w:lvlOverride w:ilvl="7">
      <w:lvl w:ilvl="7">
        <w:start w:val="1"/>
        <w:numFmt w:val="upperLetter"/>
        <w:lvlText w:val="%8."/>
        <w:lvlJc w:val="left"/>
        <w:pPr>
          <w:ind w:left="3600" w:hanging="400"/>
        </w:pPr>
        <w:rPr>
          <w:rFonts w:hint="eastAsia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4000" w:hanging="400"/>
        </w:pPr>
        <w:rPr>
          <w:rFonts w:hint="eastAsia"/>
        </w:rPr>
      </w:lvl>
    </w:lvlOverride>
  </w:num>
  <w:num w:numId="17">
    <w:abstractNumId w:val="4"/>
  </w:num>
  <w:num w:numId="18">
    <w:abstractNumId w:val="6"/>
  </w:num>
  <w:num w:numId="19">
    <w:abstractNumId w:val="13"/>
  </w:num>
  <w:num w:numId="20">
    <w:abstractNumId w:val="1"/>
  </w:num>
  <w:num w:numId="21">
    <w:abstractNumId w:val="0"/>
  </w:num>
  <w:num w:numId="22">
    <w:abstractNumId w:val="21"/>
  </w:num>
  <w:num w:numId="23">
    <w:abstractNumId w:val="3"/>
  </w:num>
  <w:num w:numId="24">
    <w:abstractNumId w:val="14"/>
  </w:num>
  <w:num w:numId="25">
    <w:abstractNumId w:val="9"/>
  </w:num>
  <w:num w:numId="26">
    <w:abstractNumId w:val="2"/>
  </w:num>
  <w:num w:numId="27">
    <w:abstractNumId w:val="2"/>
  </w:num>
  <w:num w:numId="28">
    <w:abstractNumId w:val="2"/>
  </w:num>
  <w:num w:numId="29">
    <w:abstractNumId w:val="16"/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</w:num>
  <w:num w:numId="32">
    <w:abstractNumId w:val="19"/>
  </w:num>
  <w:num w:numId="33">
    <w:abstractNumId w:val="7"/>
  </w:num>
  <w:num w:numId="34">
    <w:abstractNumId w:val="15"/>
  </w:num>
  <w:num w:numId="35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AEC"/>
    <w:rsid w:val="00017BF1"/>
    <w:rsid w:val="00021894"/>
    <w:rsid w:val="00023121"/>
    <w:rsid w:val="00026D09"/>
    <w:rsid w:val="00027AC2"/>
    <w:rsid w:val="00027B95"/>
    <w:rsid w:val="000326A8"/>
    <w:rsid w:val="00033EE3"/>
    <w:rsid w:val="000429AE"/>
    <w:rsid w:val="0004538F"/>
    <w:rsid w:val="00050CEF"/>
    <w:rsid w:val="00051D2C"/>
    <w:rsid w:val="00052D97"/>
    <w:rsid w:val="00076E2A"/>
    <w:rsid w:val="00080AA7"/>
    <w:rsid w:val="000822FE"/>
    <w:rsid w:val="0008429E"/>
    <w:rsid w:val="000964E4"/>
    <w:rsid w:val="000A6DB7"/>
    <w:rsid w:val="000B043C"/>
    <w:rsid w:val="000B1D59"/>
    <w:rsid w:val="000B3C4A"/>
    <w:rsid w:val="000B46A1"/>
    <w:rsid w:val="000B5C36"/>
    <w:rsid w:val="000C0839"/>
    <w:rsid w:val="000C538E"/>
    <w:rsid w:val="000D2A72"/>
    <w:rsid w:val="000E0AE1"/>
    <w:rsid w:val="000E2F78"/>
    <w:rsid w:val="000E5E4E"/>
    <w:rsid w:val="000F3597"/>
    <w:rsid w:val="000F5D0E"/>
    <w:rsid w:val="00101B65"/>
    <w:rsid w:val="0011642B"/>
    <w:rsid w:val="00130747"/>
    <w:rsid w:val="00132D58"/>
    <w:rsid w:val="0013616A"/>
    <w:rsid w:val="00136607"/>
    <w:rsid w:val="00136CD7"/>
    <w:rsid w:val="00140A5C"/>
    <w:rsid w:val="00141F86"/>
    <w:rsid w:val="00147CBA"/>
    <w:rsid w:val="00150F0B"/>
    <w:rsid w:val="00154326"/>
    <w:rsid w:val="00157DDC"/>
    <w:rsid w:val="00164A7F"/>
    <w:rsid w:val="00174336"/>
    <w:rsid w:val="0018024B"/>
    <w:rsid w:val="00182FFE"/>
    <w:rsid w:val="00183405"/>
    <w:rsid w:val="001841B8"/>
    <w:rsid w:val="001842B7"/>
    <w:rsid w:val="001871E6"/>
    <w:rsid w:val="00190C25"/>
    <w:rsid w:val="00192D4C"/>
    <w:rsid w:val="00193D08"/>
    <w:rsid w:val="001941C4"/>
    <w:rsid w:val="001B0472"/>
    <w:rsid w:val="001C343A"/>
    <w:rsid w:val="001D18A4"/>
    <w:rsid w:val="001D1B2C"/>
    <w:rsid w:val="001E423E"/>
    <w:rsid w:val="001E6D8D"/>
    <w:rsid w:val="001F3CD4"/>
    <w:rsid w:val="001F59F5"/>
    <w:rsid w:val="001F76F2"/>
    <w:rsid w:val="00200353"/>
    <w:rsid w:val="00205EB5"/>
    <w:rsid w:val="00207D93"/>
    <w:rsid w:val="00225A2E"/>
    <w:rsid w:val="00225AC5"/>
    <w:rsid w:val="0023033C"/>
    <w:rsid w:val="002359CA"/>
    <w:rsid w:val="0023630D"/>
    <w:rsid w:val="002476F0"/>
    <w:rsid w:val="00253378"/>
    <w:rsid w:val="0025358A"/>
    <w:rsid w:val="00253FDA"/>
    <w:rsid w:val="002553BA"/>
    <w:rsid w:val="002926D8"/>
    <w:rsid w:val="002C4FD9"/>
    <w:rsid w:val="002C6255"/>
    <w:rsid w:val="002D411D"/>
    <w:rsid w:val="002E0C49"/>
    <w:rsid w:val="002E2F57"/>
    <w:rsid w:val="002E50A7"/>
    <w:rsid w:val="002F3B33"/>
    <w:rsid w:val="002F56A4"/>
    <w:rsid w:val="002F79A1"/>
    <w:rsid w:val="003003EB"/>
    <w:rsid w:val="00303F02"/>
    <w:rsid w:val="0031523B"/>
    <w:rsid w:val="003166C9"/>
    <w:rsid w:val="00321E17"/>
    <w:rsid w:val="0032747D"/>
    <w:rsid w:val="00340DCF"/>
    <w:rsid w:val="00341099"/>
    <w:rsid w:val="00345539"/>
    <w:rsid w:val="00357616"/>
    <w:rsid w:val="0036172C"/>
    <w:rsid w:val="0036406A"/>
    <w:rsid w:val="00370B96"/>
    <w:rsid w:val="0037571B"/>
    <w:rsid w:val="00375B12"/>
    <w:rsid w:val="00381E4D"/>
    <w:rsid w:val="003A3497"/>
    <w:rsid w:val="003B752D"/>
    <w:rsid w:val="003C14AE"/>
    <w:rsid w:val="003D1E2F"/>
    <w:rsid w:val="003D2C7B"/>
    <w:rsid w:val="003D42D0"/>
    <w:rsid w:val="003D562B"/>
    <w:rsid w:val="003D712C"/>
    <w:rsid w:val="003D7762"/>
    <w:rsid w:val="003E6907"/>
    <w:rsid w:val="003F0500"/>
    <w:rsid w:val="003F14AF"/>
    <w:rsid w:val="003F1E52"/>
    <w:rsid w:val="003F271A"/>
    <w:rsid w:val="003F3CF4"/>
    <w:rsid w:val="00402B3E"/>
    <w:rsid w:val="0040414F"/>
    <w:rsid w:val="0041573C"/>
    <w:rsid w:val="00423202"/>
    <w:rsid w:val="004234A0"/>
    <w:rsid w:val="00444EA6"/>
    <w:rsid w:val="004469A1"/>
    <w:rsid w:val="00446EB1"/>
    <w:rsid w:val="0045745F"/>
    <w:rsid w:val="004767B6"/>
    <w:rsid w:val="00476BA7"/>
    <w:rsid w:val="00481050"/>
    <w:rsid w:val="00486DC1"/>
    <w:rsid w:val="004969F1"/>
    <w:rsid w:val="004971A6"/>
    <w:rsid w:val="004A0828"/>
    <w:rsid w:val="004A0BAB"/>
    <w:rsid w:val="004B19D5"/>
    <w:rsid w:val="004B41C1"/>
    <w:rsid w:val="004B47CE"/>
    <w:rsid w:val="004C3B5A"/>
    <w:rsid w:val="004C41AC"/>
    <w:rsid w:val="004D56F5"/>
    <w:rsid w:val="004D6262"/>
    <w:rsid w:val="004E0883"/>
    <w:rsid w:val="004F47E2"/>
    <w:rsid w:val="005011DF"/>
    <w:rsid w:val="005078CC"/>
    <w:rsid w:val="005226AE"/>
    <w:rsid w:val="00550075"/>
    <w:rsid w:val="00560178"/>
    <w:rsid w:val="00563CBD"/>
    <w:rsid w:val="005718AA"/>
    <w:rsid w:val="005739B5"/>
    <w:rsid w:val="00575E27"/>
    <w:rsid w:val="005772DF"/>
    <w:rsid w:val="005806BE"/>
    <w:rsid w:val="00587079"/>
    <w:rsid w:val="005902E8"/>
    <w:rsid w:val="005906B2"/>
    <w:rsid w:val="00591297"/>
    <w:rsid w:val="0059251A"/>
    <w:rsid w:val="0059273A"/>
    <w:rsid w:val="00593682"/>
    <w:rsid w:val="00593F74"/>
    <w:rsid w:val="0059439A"/>
    <w:rsid w:val="00596CB2"/>
    <w:rsid w:val="005A243F"/>
    <w:rsid w:val="005B247E"/>
    <w:rsid w:val="005C1C3A"/>
    <w:rsid w:val="005C4B46"/>
    <w:rsid w:val="005C4C54"/>
    <w:rsid w:val="005D04A3"/>
    <w:rsid w:val="005E5314"/>
    <w:rsid w:val="0060372E"/>
    <w:rsid w:val="006073C4"/>
    <w:rsid w:val="00611B2B"/>
    <w:rsid w:val="00612C84"/>
    <w:rsid w:val="006215B4"/>
    <w:rsid w:val="00625DFC"/>
    <w:rsid w:val="00631DD1"/>
    <w:rsid w:val="00636EEF"/>
    <w:rsid w:val="00641031"/>
    <w:rsid w:val="0064136E"/>
    <w:rsid w:val="00647A19"/>
    <w:rsid w:val="00647E72"/>
    <w:rsid w:val="0065091F"/>
    <w:rsid w:val="00655202"/>
    <w:rsid w:val="00665B6D"/>
    <w:rsid w:val="006742CC"/>
    <w:rsid w:val="0067634E"/>
    <w:rsid w:val="00680A76"/>
    <w:rsid w:val="00685213"/>
    <w:rsid w:val="00686F3F"/>
    <w:rsid w:val="006870A4"/>
    <w:rsid w:val="006A0978"/>
    <w:rsid w:val="006A172D"/>
    <w:rsid w:val="006A636B"/>
    <w:rsid w:val="006B1160"/>
    <w:rsid w:val="006B2D35"/>
    <w:rsid w:val="006C6796"/>
    <w:rsid w:val="006D07A9"/>
    <w:rsid w:val="006D73C3"/>
    <w:rsid w:val="006E35C2"/>
    <w:rsid w:val="006E4352"/>
    <w:rsid w:val="006E699C"/>
    <w:rsid w:val="006F1502"/>
    <w:rsid w:val="006F5C4E"/>
    <w:rsid w:val="00707D40"/>
    <w:rsid w:val="00711711"/>
    <w:rsid w:val="0071285D"/>
    <w:rsid w:val="00733CF5"/>
    <w:rsid w:val="00736DC1"/>
    <w:rsid w:val="00737DD1"/>
    <w:rsid w:val="00741BDB"/>
    <w:rsid w:val="007533AB"/>
    <w:rsid w:val="00753EA0"/>
    <w:rsid w:val="00765F60"/>
    <w:rsid w:val="00786A09"/>
    <w:rsid w:val="0079260C"/>
    <w:rsid w:val="007933C9"/>
    <w:rsid w:val="00795388"/>
    <w:rsid w:val="007A6638"/>
    <w:rsid w:val="007B1644"/>
    <w:rsid w:val="007B4258"/>
    <w:rsid w:val="007B502D"/>
    <w:rsid w:val="007C06C8"/>
    <w:rsid w:val="007C11F4"/>
    <w:rsid w:val="007C2C74"/>
    <w:rsid w:val="007C495E"/>
    <w:rsid w:val="007D3AEC"/>
    <w:rsid w:val="007D4CC8"/>
    <w:rsid w:val="007D6251"/>
    <w:rsid w:val="007E13D3"/>
    <w:rsid w:val="007F0621"/>
    <w:rsid w:val="007F2C50"/>
    <w:rsid w:val="007F4573"/>
    <w:rsid w:val="00802598"/>
    <w:rsid w:val="00806E1C"/>
    <w:rsid w:val="008100DB"/>
    <w:rsid w:val="00814112"/>
    <w:rsid w:val="0081449F"/>
    <w:rsid w:val="00817AC1"/>
    <w:rsid w:val="0084315D"/>
    <w:rsid w:val="008533CB"/>
    <w:rsid w:val="00861A80"/>
    <w:rsid w:val="00862076"/>
    <w:rsid w:val="00870597"/>
    <w:rsid w:val="00875ADC"/>
    <w:rsid w:val="00883CFF"/>
    <w:rsid w:val="0088592E"/>
    <w:rsid w:val="0089247F"/>
    <w:rsid w:val="008924A6"/>
    <w:rsid w:val="008970B6"/>
    <w:rsid w:val="008A3388"/>
    <w:rsid w:val="008A3F7C"/>
    <w:rsid w:val="008A5160"/>
    <w:rsid w:val="008B0770"/>
    <w:rsid w:val="008B1BF5"/>
    <w:rsid w:val="008B3FB3"/>
    <w:rsid w:val="008B61C5"/>
    <w:rsid w:val="008C4C17"/>
    <w:rsid w:val="008C5528"/>
    <w:rsid w:val="008D741C"/>
    <w:rsid w:val="008F08F9"/>
    <w:rsid w:val="008F24A5"/>
    <w:rsid w:val="00901213"/>
    <w:rsid w:val="00901EF3"/>
    <w:rsid w:val="00914025"/>
    <w:rsid w:val="00915E9D"/>
    <w:rsid w:val="009206A5"/>
    <w:rsid w:val="0092249D"/>
    <w:rsid w:val="00927E17"/>
    <w:rsid w:val="00934D42"/>
    <w:rsid w:val="0094313D"/>
    <w:rsid w:val="00946580"/>
    <w:rsid w:val="00947A58"/>
    <w:rsid w:val="00947CD7"/>
    <w:rsid w:val="00950372"/>
    <w:rsid w:val="00950F9C"/>
    <w:rsid w:val="00952772"/>
    <w:rsid w:val="00956C85"/>
    <w:rsid w:val="009572E2"/>
    <w:rsid w:val="00962128"/>
    <w:rsid w:val="0096313A"/>
    <w:rsid w:val="00964B7B"/>
    <w:rsid w:val="009654D3"/>
    <w:rsid w:val="00967501"/>
    <w:rsid w:val="009718E2"/>
    <w:rsid w:val="0099684A"/>
    <w:rsid w:val="009972ED"/>
    <w:rsid w:val="009A383F"/>
    <w:rsid w:val="009B451B"/>
    <w:rsid w:val="009C0B2B"/>
    <w:rsid w:val="009C20E0"/>
    <w:rsid w:val="009C4FB1"/>
    <w:rsid w:val="009D0DBA"/>
    <w:rsid w:val="009D5900"/>
    <w:rsid w:val="009D6BCB"/>
    <w:rsid w:val="009D6E1C"/>
    <w:rsid w:val="009E194F"/>
    <w:rsid w:val="009E5C33"/>
    <w:rsid w:val="009E765A"/>
    <w:rsid w:val="009F4F85"/>
    <w:rsid w:val="00A01936"/>
    <w:rsid w:val="00A02BFE"/>
    <w:rsid w:val="00A0373C"/>
    <w:rsid w:val="00A03E99"/>
    <w:rsid w:val="00A0575C"/>
    <w:rsid w:val="00A05DFD"/>
    <w:rsid w:val="00A06C40"/>
    <w:rsid w:val="00A07B5F"/>
    <w:rsid w:val="00A114F9"/>
    <w:rsid w:val="00A2121D"/>
    <w:rsid w:val="00A23574"/>
    <w:rsid w:val="00A34213"/>
    <w:rsid w:val="00A4188D"/>
    <w:rsid w:val="00A41999"/>
    <w:rsid w:val="00A41F0D"/>
    <w:rsid w:val="00A472EA"/>
    <w:rsid w:val="00A475C8"/>
    <w:rsid w:val="00A555F7"/>
    <w:rsid w:val="00A570C7"/>
    <w:rsid w:val="00A62765"/>
    <w:rsid w:val="00A74238"/>
    <w:rsid w:val="00A80150"/>
    <w:rsid w:val="00A8285D"/>
    <w:rsid w:val="00A83963"/>
    <w:rsid w:val="00A84071"/>
    <w:rsid w:val="00A877DA"/>
    <w:rsid w:val="00AA46FD"/>
    <w:rsid w:val="00AB2461"/>
    <w:rsid w:val="00AB4444"/>
    <w:rsid w:val="00AB70E1"/>
    <w:rsid w:val="00AC1644"/>
    <w:rsid w:val="00AC480D"/>
    <w:rsid w:val="00AD1287"/>
    <w:rsid w:val="00AD144F"/>
    <w:rsid w:val="00AD1C5C"/>
    <w:rsid w:val="00AD51D4"/>
    <w:rsid w:val="00AD6572"/>
    <w:rsid w:val="00AE3104"/>
    <w:rsid w:val="00AE47FA"/>
    <w:rsid w:val="00AE4893"/>
    <w:rsid w:val="00AE7136"/>
    <w:rsid w:val="00AF1869"/>
    <w:rsid w:val="00AF6BB1"/>
    <w:rsid w:val="00AF7B42"/>
    <w:rsid w:val="00B01347"/>
    <w:rsid w:val="00B01753"/>
    <w:rsid w:val="00B053D3"/>
    <w:rsid w:val="00B10060"/>
    <w:rsid w:val="00B1243E"/>
    <w:rsid w:val="00B13ACB"/>
    <w:rsid w:val="00B1748B"/>
    <w:rsid w:val="00B33192"/>
    <w:rsid w:val="00B3455E"/>
    <w:rsid w:val="00B359D3"/>
    <w:rsid w:val="00B371D2"/>
    <w:rsid w:val="00B404C5"/>
    <w:rsid w:val="00B40F5C"/>
    <w:rsid w:val="00B41D7F"/>
    <w:rsid w:val="00B437DA"/>
    <w:rsid w:val="00B44558"/>
    <w:rsid w:val="00B46C32"/>
    <w:rsid w:val="00B50EB7"/>
    <w:rsid w:val="00B52473"/>
    <w:rsid w:val="00B55076"/>
    <w:rsid w:val="00B7110E"/>
    <w:rsid w:val="00B7218F"/>
    <w:rsid w:val="00B73EBE"/>
    <w:rsid w:val="00B7753B"/>
    <w:rsid w:val="00B77BD1"/>
    <w:rsid w:val="00B80923"/>
    <w:rsid w:val="00B856A6"/>
    <w:rsid w:val="00B956EA"/>
    <w:rsid w:val="00B957DD"/>
    <w:rsid w:val="00BA5646"/>
    <w:rsid w:val="00BB07DD"/>
    <w:rsid w:val="00BB17DA"/>
    <w:rsid w:val="00BB3BB0"/>
    <w:rsid w:val="00BB461F"/>
    <w:rsid w:val="00BB5654"/>
    <w:rsid w:val="00BB5B6F"/>
    <w:rsid w:val="00BC561D"/>
    <w:rsid w:val="00BE00F4"/>
    <w:rsid w:val="00BE1790"/>
    <w:rsid w:val="00BE3530"/>
    <w:rsid w:val="00C00EA1"/>
    <w:rsid w:val="00C01338"/>
    <w:rsid w:val="00C017C6"/>
    <w:rsid w:val="00C06965"/>
    <w:rsid w:val="00C20245"/>
    <w:rsid w:val="00C20F7C"/>
    <w:rsid w:val="00C23C11"/>
    <w:rsid w:val="00C375BC"/>
    <w:rsid w:val="00C4481C"/>
    <w:rsid w:val="00C501E2"/>
    <w:rsid w:val="00C54E6D"/>
    <w:rsid w:val="00C55CAA"/>
    <w:rsid w:val="00C60C77"/>
    <w:rsid w:val="00C806E2"/>
    <w:rsid w:val="00C87252"/>
    <w:rsid w:val="00C91042"/>
    <w:rsid w:val="00C941FD"/>
    <w:rsid w:val="00CA6BA2"/>
    <w:rsid w:val="00CB2E1C"/>
    <w:rsid w:val="00CB3DDE"/>
    <w:rsid w:val="00CB43A3"/>
    <w:rsid w:val="00CC0A72"/>
    <w:rsid w:val="00CC3A84"/>
    <w:rsid w:val="00CD441B"/>
    <w:rsid w:val="00CD49A9"/>
    <w:rsid w:val="00CD699D"/>
    <w:rsid w:val="00CE0067"/>
    <w:rsid w:val="00CE1C81"/>
    <w:rsid w:val="00CE24C6"/>
    <w:rsid w:val="00CE3274"/>
    <w:rsid w:val="00D02F3A"/>
    <w:rsid w:val="00D030B6"/>
    <w:rsid w:val="00D04EA7"/>
    <w:rsid w:val="00D0760F"/>
    <w:rsid w:val="00D12BC4"/>
    <w:rsid w:val="00D32FCF"/>
    <w:rsid w:val="00D33B12"/>
    <w:rsid w:val="00D3755E"/>
    <w:rsid w:val="00D4269A"/>
    <w:rsid w:val="00D440F0"/>
    <w:rsid w:val="00D51A9E"/>
    <w:rsid w:val="00D80B1B"/>
    <w:rsid w:val="00D819AE"/>
    <w:rsid w:val="00D82819"/>
    <w:rsid w:val="00D8546B"/>
    <w:rsid w:val="00D91167"/>
    <w:rsid w:val="00D94662"/>
    <w:rsid w:val="00DA7045"/>
    <w:rsid w:val="00DB08D6"/>
    <w:rsid w:val="00DD1652"/>
    <w:rsid w:val="00DE25B3"/>
    <w:rsid w:val="00E0033B"/>
    <w:rsid w:val="00E1115C"/>
    <w:rsid w:val="00E223C2"/>
    <w:rsid w:val="00E2266A"/>
    <w:rsid w:val="00E35C7B"/>
    <w:rsid w:val="00E420A9"/>
    <w:rsid w:val="00E43105"/>
    <w:rsid w:val="00E505A6"/>
    <w:rsid w:val="00E50C36"/>
    <w:rsid w:val="00E53F67"/>
    <w:rsid w:val="00E56CC6"/>
    <w:rsid w:val="00E612B8"/>
    <w:rsid w:val="00E63BB5"/>
    <w:rsid w:val="00E74954"/>
    <w:rsid w:val="00E84C40"/>
    <w:rsid w:val="00E87A35"/>
    <w:rsid w:val="00E92689"/>
    <w:rsid w:val="00E97CC6"/>
    <w:rsid w:val="00EA4B05"/>
    <w:rsid w:val="00EA6727"/>
    <w:rsid w:val="00EB03A9"/>
    <w:rsid w:val="00EB29F5"/>
    <w:rsid w:val="00ED1547"/>
    <w:rsid w:val="00EE19D8"/>
    <w:rsid w:val="00EE28D5"/>
    <w:rsid w:val="00EE3860"/>
    <w:rsid w:val="00EE47DD"/>
    <w:rsid w:val="00EE51C6"/>
    <w:rsid w:val="00EF1EEA"/>
    <w:rsid w:val="00EF30D3"/>
    <w:rsid w:val="00F03561"/>
    <w:rsid w:val="00F22CD1"/>
    <w:rsid w:val="00F25149"/>
    <w:rsid w:val="00F31BDE"/>
    <w:rsid w:val="00F357E9"/>
    <w:rsid w:val="00F43667"/>
    <w:rsid w:val="00F63174"/>
    <w:rsid w:val="00F81E37"/>
    <w:rsid w:val="00F83445"/>
    <w:rsid w:val="00F84453"/>
    <w:rsid w:val="00F931D9"/>
    <w:rsid w:val="00FA0237"/>
    <w:rsid w:val="00FA3117"/>
    <w:rsid w:val="00FA6C4C"/>
    <w:rsid w:val="00FB0616"/>
    <w:rsid w:val="00FB705F"/>
    <w:rsid w:val="00FB7603"/>
    <w:rsid w:val="00FB7CE2"/>
    <w:rsid w:val="00FC0C5E"/>
    <w:rsid w:val="00FC5489"/>
    <w:rsid w:val="00FD222F"/>
    <w:rsid w:val="00FE437A"/>
    <w:rsid w:val="00FF12B4"/>
    <w:rsid w:val="00FF3F89"/>
    <w:rsid w:val="00FF40A2"/>
    <w:rsid w:val="00FF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AF7B5F"/>
  <w15:docId w15:val="{7D118787-B8FF-4963-9C65-8D3130D7A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uiPriority w:val="9"/>
    <w:semiHidden/>
    <w:qFormat/>
    <w:rsid w:val="00ED1547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paragraph" w:styleId="10">
    <w:name w:val="heading 1"/>
    <w:basedOn w:val="a0"/>
    <w:next w:val="a0"/>
    <w:link w:val="1Char"/>
    <w:autoRedefine/>
    <w:uiPriority w:val="9"/>
    <w:rsid w:val="00AD6572"/>
    <w:pPr>
      <w:wordWrap/>
      <w:spacing w:line="276" w:lineRule="auto"/>
      <w:jc w:val="left"/>
      <w:outlineLvl w:val="0"/>
    </w:pPr>
    <w:rPr>
      <w:rFonts w:ascii="Arial" w:hAnsi="Arial" w:cs="Arial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Char"/>
    <w:uiPriority w:val="99"/>
    <w:unhideWhenUsed/>
    <w:rsid w:val="00FF12B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1"/>
    <w:link w:val="a4"/>
    <w:uiPriority w:val="99"/>
    <w:rsid w:val="00FF12B4"/>
  </w:style>
  <w:style w:type="paragraph" w:styleId="a5">
    <w:name w:val="footer"/>
    <w:basedOn w:val="a0"/>
    <w:link w:val="Char0"/>
    <w:uiPriority w:val="99"/>
    <w:unhideWhenUsed/>
    <w:rsid w:val="00FF12B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1"/>
    <w:link w:val="a5"/>
    <w:uiPriority w:val="99"/>
    <w:rsid w:val="00FF12B4"/>
  </w:style>
  <w:style w:type="paragraph" w:styleId="a6">
    <w:name w:val="Balloon Text"/>
    <w:basedOn w:val="a0"/>
    <w:link w:val="Char1"/>
    <w:uiPriority w:val="99"/>
    <w:semiHidden/>
    <w:unhideWhenUsed/>
    <w:rsid w:val="00FF12B4"/>
    <w:rPr>
      <w:sz w:val="18"/>
      <w:szCs w:val="18"/>
    </w:rPr>
  </w:style>
  <w:style w:type="character" w:customStyle="1" w:styleId="Char1">
    <w:name w:val="풍선 도움말 텍스트 Char"/>
    <w:link w:val="a6"/>
    <w:uiPriority w:val="99"/>
    <w:semiHidden/>
    <w:rsid w:val="00FF12B4"/>
    <w:rPr>
      <w:rFonts w:ascii="맑은 고딕" w:eastAsia="맑은 고딕" w:hAnsi="맑은 고딕" w:cs="Times New Roman"/>
      <w:sz w:val="18"/>
      <w:szCs w:val="18"/>
    </w:rPr>
  </w:style>
  <w:style w:type="table" w:styleId="a7">
    <w:name w:val="Table Grid"/>
    <w:basedOn w:val="a2"/>
    <w:uiPriority w:val="59"/>
    <w:rsid w:val="00FF12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0"/>
    <w:link w:val="Char2"/>
    <w:uiPriority w:val="34"/>
    <w:qFormat/>
    <w:rsid w:val="008D741C"/>
    <w:pPr>
      <w:ind w:leftChars="400" w:left="800"/>
    </w:pPr>
  </w:style>
  <w:style w:type="paragraph" w:customStyle="1" w:styleId="3">
    <w:name w:val="본문3단계"/>
    <w:basedOn w:val="a8"/>
    <w:link w:val="3Char"/>
    <w:uiPriority w:val="4"/>
    <w:qFormat/>
    <w:rsid w:val="008B3FB3"/>
    <w:pPr>
      <w:numPr>
        <w:ilvl w:val="3"/>
        <w:numId w:val="15"/>
      </w:numPr>
      <w:wordWrap/>
      <w:ind w:leftChars="0" w:left="624" w:hanging="170"/>
      <w:jc w:val="left"/>
      <w:textAlignment w:val="baseline"/>
    </w:pPr>
    <w:rPr>
      <w:rFonts w:ascii="Arial" w:hAnsi="Arial" w:cs="Arial"/>
      <w:spacing w:val="-20"/>
      <w:sz w:val="24"/>
      <w:szCs w:val="28"/>
      <w:lang w:val="x-none"/>
    </w:rPr>
  </w:style>
  <w:style w:type="paragraph" w:customStyle="1" w:styleId="2">
    <w:name w:val="본문2단계"/>
    <w:basedOn w:val="a8"/>
    <w:link w:val="2Char"/>
    <w:uiPriority w:val="3"/>
    <w:qFormat/>
    <w:rsid w:val="008B3FB3"/>
    <w:pPr>
      <w:numPr>
        <w:ilvl w:val="2"/>
        <w:numId w:val="15"/>
      </w:numPr>
      <w:wordWrap/>
      <w:spacing w:line="276" w:lineRule="auto"/>
      <w:ind w:leftChars="150" w:left="268" w:hangingChars="118" w:hanging="118"/>
      <w:jc w:val="left"/>
    </w:pPr>
    <w:rPr>
      <w:rFonts w:ascii="Arial" w:hAnsi="Arial" w:cs="Arial"/>
      <w:spacing w:val="-20"/>
      <w:sz w:val="24"/>
      <w:szCs w:val="28"/>
    </w:rPr>
  </w:style>
  <w:style w:type="paragraph" w:customStyle="1" w:styleId="1">
    <w:name w:val="본문1단계"/>
    <w:basedOn w:val="a8"/>
    <w:link w:val="1Char0"/>
    <w:uiPriority w:val="2"/>
    <w:qFormat/>
    <w:rsid w:val="008B3FB3"/>
    <w:pPr>
      <w:numPr>
        <w:ilvl w:val="1"/>
        <w:numId w:val="15"/>
      </w:numPr>
      <w:wordWrap/>
      <w:spacing w:before="240"/>
      <w:ind w:leftChars="50" w:left="151" w:right="198" w:hangingChars="101" w:hanging="101"/>
      <w:jc w:val="left"/>
    </w:pPr>
    <w:rPr>
      <w:rFonts w:ascii="Arial" w:hAnsi="Arial" w:cs="Arial"/>
      <w:b/>
      <w:spacing w:val="-20"/>
      <w:sz w:val="24"/>
      <w:szCs w:val="24"/>
    </w:rPr>
  </w:style>
  <w:style w:type="paragraph" w:customStyle="1" w:styleId="a">
    <w:name w:val="소제목"/>
    <w:basedOn w:val="a8"/>
    <w:link w:val="Char3"/>
    <w:uiPriority w:val="1"/>
    <w:qFormat/>
    <w:rsid w:val="00591297"/>
    <w:pPr>
      <w:numPr>
        <w:numId w:val="15"/>
      </w:numPr>
      <w:wordWrap/>
      <w:spacing w:before="240" w:line="276" w:lineRule="auto"/>
      <w:ind w:leftChars="0" w:left="0"/>
    </w:pPr>
    <w:rPr>
      <w:rFonts w:ascii="Arial" w:hAnsi="Arial" w:cs="Arial"/>
      <w:b/>
      <w:bCs/>
      <w:sz w:val="36"/>
      <w:szCs w:val="36"/>
    </w:rPr>
  </w:style>
  <w:style w:type="paragraph" w:customStyle="1" w:styleId="old">
    <w:name w:val="제 목 old"/>
    <w:basedOn w:val="a0"/>
    <w:uiPriority w:val="89"/>
    <w:semiHidden/>
    <w:qFormat/>
    <w:rsid w:val="00ED1547"/>
    <w:pPr>
      <w:spacing w:before="240" w:after="240"/>
      <w:ind w:leftChars="50" w:left="100"/>
    </w:pPr>
    <w:rPr>
      <w:b/>
      <w:sz w:val="32"/>
      <w:szCs w:val="32"/>
    </w:rPr>
  </w:style>
  <w:style w:type="paragraph" w:customStyle="1" w:styleId="a9">
    <w:name w:val="제 목"/>
    <w:basedOn w:val="old"/>
    <w:qFormat/>
    <w:rsid w:val="008B3FB3"/>
    <w:pPr>
      <w:spacing w:before="0"/>
      <w:jc w:val="center"/>
    </w:pPr>
    <w:rPr>
      <w:rFonts w:cs="Arial"/>
      <w:noProof/>
      <w:color w:val="000000"/>
      <w:spacing w:val="-20"/>
      <w:szCs w:val="36"/>
    </w:rPr>
  </w:style>
  <w:style w:type="character" w:customStyle="1" w:styleId="Char3">
    <w:name w:val="소제목 Char"/>
    <w:link w:val="a"/>
    <w:uiPriority w:val="1"/>
    <w:rsid w:val="00591297"/>
    <w:rPr>
      <w:rFonts w:ascii="Arial" w:hAnsi="Arial" w:cs="Arial"/>
      <w:b/>
      <w:bCs/>
      <w:kern w:val="2"/>
      <w:sz w:val="36"/>
      <w:szCs w:val="36"/>
    </w:rPr>
  </w:style>
  <w:style w:type="character" w:customStyle="1" w:styleId="1Char0">
    <w:name w:val="본문1단계 Char"/>
    <w:link w:val="1"/>
    <w:uiPriority w:val="2"/>
    <w:locked/>
    <w:rsid w:val="008B3FB3"/>
    <w:rPr>
      <w:rFonts w:ascii="Arial" w:hAnsi="Arial" w:cs="Arial"/>
      <w:b/>
      <w:spacing w:val="-20"/>
      <w:kern w:val="2"/>
      <w:sz w:val="24"/>
      <w:szCs w:val="24"/>
    </w:rPr>
  </w:style>
  <w:style w:type="character" w:customStyle="1" w:styleId="2Char">
    <w:name w:val="본문2단계 Char"/>
    <w:link w:val="2"/>
    <w:uiPriority w:val="3"/>
    <w:rsid w:val="008B3FB3"/>
    <w:rPr>
      <w:rFonts w:ascii="Arial" w:hAnsi="Arial" w:cs="Arial"/>
      <w:spacing w:val="-20"/>
      <w:kern w:val="2"/>
      <w:sz w:val="24"/>
      <w:szCs w:val="28"/>
    </w:rPr>
  </w:style>
  <w:style w:type="paragraph" w:customStyle="1" w:styleId="4">
    <w:name w:val="본문4단계"/>
    <w:basedOn w:val="10"/>
    <w:uiPriority w:val="9"/>
    <w:qFormat/>
    <w:rsid w:val="008B3FB3"/>
    <w:pPr>
      <w:numPr>
        <w:ilvl w:val="4"/>
        <w:numId w:val="15"/>
      </w:numPr>
      <w:ind w:left="709" w:hanging="142"/>
    </w:pPr>
    <w:rPr>
      <w:rFonts w:asciiTheme="minorEastAsia" w:eastAsiaTheme="minorEastAsia" w:hAnsiTheme="minorEastAsia"/>
      <w:spacing w:val="-20"/>
      <w:sz w:val="22"/>
    </w:rPr>
  </w:style>
  <w:style w:type="paragraph" w:customStyle="1" w:styleId="11">
    <w:name w:val="스타일1"/>
    <w:basedOn w:val="1"/>
    <w:link w:val="1Char1"/>
    <w:uiPriority w:val="9"/>
    <w:rsid w:val="00AD6572"/>
    <w:rPr>
      <w:rFonts w:ascii="맑은 고딕" w:hAnsi="맑은 고딕" w:cs="맑은 고딕"/>
    </w:rPr>
  </w:style>
  <w:style w:type="paragraph" w:customStyle="1" w:styleId="20">
    <w:name w:val="스타일2"/>
    <w:basedOn w:val="2"/>
    <w:link w:val="2Char0"/>
    <w:uiPriority w:val="9"/>
    <w:rsid w:val="00AD6572"/>
  </w:style>
  <w:style w:type="character" w:customStyle="1" w:styleId="1Char1">
    <w:name w:val="스타일1 Char"/>
    <w:link w:val="11"/>
    <w:uiPriority w:val="9"/>
    <w:rsid w:val="00AD6572"/>
    <w:rPr>
      <w:rFonts w:ascii="맑은 고딕" w:hAnsi="맑은 고딕" w:cs="맑은 고딕"/>
      <w:b/>
      <w:kern w:val="2"/>
      <w:sz w:val="28"/>
      <w:szCs w:val="24"/>
    </w:rPr>
  </w:style>
  <w:style w:type="paragraph" w:customStyle="1" w:styleId="30">
    <w:name w:val="스타일3"/>
    <w:basedOn w:val="3"/>
    <w:link w:val="3Char0"/>
    <w:uiPriority w:val="9"/>
    <w:rsid w:val="00AD6572"/>
  </w:style>
  <w:style w:type="character" w:customStyle="1" w:styleId="2Char0">
    <w:name w:val="스타일2 Char"/>
    <w:basedOn w:val="2Char"/>
    <w:link w:val="20"/>
    <w:uiPriority w:val="9"/>
    <w:rsid w:val="00AD6572"/>
    <w:rPr>
      <w:rFonts w:ascii="Arial" w:hAnsi="Arial" w:cs="Arial"/>
      <w:spacing w:val="-20"/>
      <w:kern w:val="2"/>
      <w:sz w:val="28"/>
      <w:szCs w:val="28"/>
    </w:rPr>
  </w:style>
  <w:style w:type="character" w:customStyle="1" w:styleId="1Char">
    <w:name w:val="제목 1 Char"/>
    <w:link w:val="10"/>
    <w:uiPriority w:val="9"/>
    <w:rsid w:val="00AD6572"/>
    <w:rPr>
      <w:rFonts w:ascii="Arial" w:hAnsi="Arial" w:cs="Arial"/>
      <w:kern w:val="2"/>
      <w:sz w:val="28"/>
      <w:szCs w:val="28"/>
    </w:rPr>
  </w:style>
  <w:style w:type="character" w:customStyle="1" w:styleId="Char2">
    <w:name w:val="목록 단락 Char"/>
    <w:link w:val="a8"/>
    <w:uiPriority w:val="34"/>
    <w:semiHidden/>
    <w:rsid w:val="00AD6572"/>
    <w:rPr>
      <w:kern w:val="2"/>
      <w:szCs w:val="22"/>
    </w:rPr>
  </w:style>
  <w:style w:type="character" w:customStyle="1" w:styleId="3Char">
    <w:name w:val="본문3단계 Char"/>
    <w:link w:val="3"/>
    <w:uiPriority w:val="4"/>
    <w:rsid w:val="008B3FB3"/>
    <w:rPr>
      <w:rFonts w:ascii="Arial" w:hAnsi="Arial" w:cs="Arial"/>
      <w:spacing w:val="-20"/>
      <w:kern w:val="2"/>
      <w:sz w:val="24"/>
      <w:szCs w:val="28"/>
      <w:lang w:val="x-none"/>
    </w:rPr>
  </w:style>
  <w:style w:type="character" w:customStyle="1" w:styleId="3Char0">
    <w:name w:val="스타일3 Char"/>
    <w:basedOn w:val="3Char"/>
    <w:link w:val="30"/>
    <w:uiPriority w:val="9"/>
    <w:rsid w:val="00AD6572"/>
    <w:rPr>
      <w:rFonts w:ascii="Arial" w:hAnsi="Arial" w:cs="Arial"/>
      <w:spacing w:val="-20"/>
      <w:kern w:val="2"/>
      <w:sz w:val="28"/>
      <w:szCs w:val="28"/>
      <w:lang w:val="x-none"/>
    </w:rPr>
  </w:style>
  <w:style w:type="paragraph" w:styleId="aa">
    <w:name w:val="Normal (Web)"/>
    <w:basedOn w:val="a0"/>
    <w:uiPriority w:val="99"/>
    <w:unhideWhenUsed/>
    <w:rsid w:val="00AB246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8869">
          <w:marLeft w:val="749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5604">
          <w:marLeft w:val="1138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28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3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6232">
          <w:marLeft w:val="1138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5850">
          <w:marLeft w:val="749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931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5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592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26479">
          <w:marLeft w:val="749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5005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3950">
          <w:marLeft w:val="1138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8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0161054\AppData\Local\Microsoft\Windows\INetCache\Content.Outlook\O8FKVEY9\55777.0_blank.dotx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6EA1E-B771-42B4-9958-CF275D5C9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55777.0_blank</Template>
  <TotalTime>4</TotalTime>
  <Pages>2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</dc:creator>
  <cp:lastModifiedBy>정세규</cp:lastModifiedBy>
  <cp:revision>2</cp:revision>
  <cp:lastPrinted>2021-09-06T04:53:00Z</cp:lastPrinted>
  <dcterms:created xsi:type="dcterms:W3CDTF">2023-01-03T00:49:00Z</dcterms:created>
  <dcterms:modified xsi:type="dcterms:W3CDTF">2023-01-03T00:49:00Z</dcterms:modified>
</cp:coreProperties>
</file>